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6C887" w14:textId="77777777" w:rsidR="00AE0FAB" w:rsidRDefault="000112E0" w:rsidP="000112E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Piano Triennale per la Prevenzione della Corruzione e per la Trasparenza della Società </w:t>
      </w:r>
    </w:p>
    <w:p w14:paraId="4E64CD24" w14:textId="21D2F53C" w:rsidR="000112E0" w:rsidRDefault="00AE0FAB" w:rsidP="000112E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ASIS Salernitana Reti e Impianti SpA</w:t>
      </w:r>
    </w:p>
    <w:p w14:paraId="0C1EC230" w14:textId="77777777" w:rsidR="000112E0" w:rsidRDefault="000112E0" w:rsidP="000112E0">
      <w:pPr>
        <w:jc w:val="center"/>
        <w:rPr>
          <w:b/>
          <w:i/>
          <w:sz w:val="28"/>
          <w:szCs w:val="28"/>
        </w:rPr>
      </w:pPr>
    </w:p>
    <w:p w14:paraId="130C5254" w14:textId="77777777" w:rsidR="000112E0" w:rsidRPr="00347519" w:rsidRDefault="000112E0" w:rsidP="000112E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PROPOSTE E CONTRIBUTI</w:t>
      </w:r>
    </w:p>
    <w:p w14:paraId="5ABF1E68" w14:textId="77777777" w:rsidR="000112E0" w:rsidRDefault="000112E0" w:rsidP="000112E0">
      <w:pPr>
        <w:widowControl w:val="0"/>
        <w:tabs>
          <w:tab w:val="left" w:pos="0"/>
        </w:tabs>
        <w:jc w:val="center"/>
        <w:rPr>
          <w:spacing w:val="1"/>
          <w:kern w:val="1"/>
        </w:rPr>
      </w:pPr>
    </w:p>
    <w:p w14:paraId="70FE56F7" w14:textId="524866B4" w:rsidR="000112E0" w:rsidRPr="0099706C" w:rsidRDefault="000867B1" w:rsidP="000867B1">
      <w:pPr>
        <w:widowControl w:val="0"/>
        <w:tabs>
          <w:tab w:val="left" w:pos="0"/>
        </w:tabs>
        <w:rPr>
          <w:spacing w:val="1"/>
          <w:kern w:val="1"/>
        </w:rPr>
      </w:pPr>
      <w:r>
        <w:rPr>
          <w:spacing w:val="1"/>
          <w:kern w:val="1"/>
        </w:rPr>
        <w:t>LINK al  PTPCT</w:t>
      </w:r>
      <w:r w:rsidR="004A2016">
        <w:rPr>
          <w:spacing w:val="1"/>
          <w:kern w:val="1"/>
        </w:rPr>
        <w:t xml:space="preserve">: </w:t>
      </w:r>
      <w:hyperlink r:id="rId8" w:history="1">
        <w:r w:rsidR="00223FA4">
          <w:rPr>
            <w:rStyle w:val="Collegamentoipertestuale"/>
          </w:rPr>
          <w:t>Piano triennale per la prevenzione della corruzione e della trasparenza Archivi - ASIS Spa (asisnet.it)</w:t>
        </w:r>
      </w:hyperlink>
    </w:p>
    <w:p w14:paraId="685B441B" w14:textId="77777777" w:rsidR="000112E0" w:rsidRDefault="000112E0" w:rsidP="000112E0">
      <w:pPr>
        <w:jc w:val="center"/>
        <w:rPr>
          <w:b/>
          <w:i/>
        </w:rPr>
      </w:pPr>
    </w:p>
    <w:p w14:paraId="10509BC0" w14:textId="77777777" w:rsidR="000112E0" w:rsidRDefault="000112E0" w:rsidP="000112E0">
      <w:pPr>
        <w:jc w:val="both"/>
        <w:rPr>
          <w:color w:val="000000"/>
          <w:kern w:val="1"/>
        </w:rPr>
      </w:pPr>
      <w:r>
        <w:rPr>
          <w:color w:val="000000"/>
          <w:kern w:val="1"/>
        </w:rPr>
        <w:t>inviata</w:t>
      </w:r>
      <w:r w:rsidRPr="00A8468B">
        <w:rPr>
          <w:color w:val="000000"/>
          <w:kern w:val="1"/>
        </w:rPr>
        <w:t xml:space="preserve"> a mezzo</w:t>
      </w:r>
      <w:r>
        <w:rPr>
          <w:color w:val="000000"/>
          <w:kern w:val="1"/>
        </w:rPr>
        <w:t xml:space="preserve"> </w:t>
      </w:r>
      <w:r w:rsidRPr="00A8468B">
        <w:rPr>
          <w:color w:val="000000"/>
          <w:kern w:val="1"/>
        </w:rPr>
        <w:t>…………</w:t>
      </w:r>
      <w:r>
        <w:rPr>
          <w:color w:val="000000"/>
          <w:kern w:val="1"/>
        </w:rPr>
        <w:t>………………………………..</w:t>
      </w:r>
    </w:p>
    <w:p w14:paraId="7F73C35A" w14:textId="77777777" w:rsidR="000112E0" w:rsidRDefault="000112E0" w:rsidP="000112E0">
      <w:pPr>
        <w:jc w:val="both"/>
        <w:rPr>
          <w:color w:val="000000"/>
          <w:kern w:val="1"/>
        </w:rPr>
      </w:pPr>
      <w:r w:rsidRPr="00A8468B">
        <w:rPr>
          <w:b/>
          <w:color w:val="000000"/>
          <w:kern w:val="1"/>
          <w:sz w:val="18"/>
          <w:szCs w:val="18"/>
        </w:rPr>
        <w:t>(vedi annotazione</w:t>
      </w:r>
      <w:r>
        <w:rPr>
          <w:b/>
          <w:color w:val="000000"/>
          <w:kern w:val="1"/>
          <w:sz w:val="18"/>
          <w:szCs w:val="18"/>
        </w:rPr>
        <w:t xml:space="preserve"> </w:t>
      </w:r>
      <w:r>
        <w:t>[A]</w:t>
      </w:r>
      <w:r w:rsidRPr="00071BD8">
        <w:rPr>
          <w:b/>
          <w:color w:val="000000"/>
          <w:kern w:val="1"/>
          <w:sz w:val="18"/>
          <w:szCs w:val="18"/>
        </w:rPr>
        <w:t>)</w:t>
      </w:r>
    </w:p>
    <w:p w14:paraId="171A5327" w14:textId="77777777" w:rsidR="000112E0" w:rsidRPr="00A8468B" w:rsidRDefault="000112E0" w:rsidP="000112E0">
      <w:pPr>
        <w:jc w:val="both"/>
        <w:rPr>
          <w:color w:val="000000"/>
          <w:kern w:val="1"/>
        </w:rPr>
      </w:pPr>
    </w:p>
    <w:p w14:paraId="67F4B198" w14:textId="77777777" w:rsidR="000112E0" w:rsidRPr="0099706C" w:rsidRDefault="000112E0" w:rsidP="000112E0"/>
    <w:p w14:paraId="314DF76D" w14:textId="01497BAA" w:rsidR="000112E0" w:rsidRDefault="00AE0FAB" w:rsidP="000112E0">
      <w:pPr>
        <w:tabs>
          <w:tab w:val="left" w:pos="3261"/>
        </w:tabs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="000112E0" w:rsidRPr="00087D3B">
        <w:rPr>
          <w:b/>
          <w:color w:val="000000"/>
        </w:rPr>
        <w:t xml:space="preserve">AL RESPONSABILE DELLA PREVENZIONE </w:t>
      </w:r>
    </w:p>
    <w:p w14:paraId="1719D6F5" w14:textId="25701333" w:rsidR="000112E0" w:rsidRPr="00087D3B" w:rsidRDefault="00AE0FAB" w:rsidP="000112E0">
      <w:pPr>
        <w:tabs>
          <w:tab w:val="left" w:pos="3261"/>
        </w:tabs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="000112E0" w:rsidRPr="00087D3B">
        <w:rPr>
          <w:b/>
          <w:color w:val="000000"/>
        </w:rPr>
        <w:t>DELLA CORRUZIONE E DELLA TRASPARENZA</w:t>
      </w:r>
    </w:p>
    <w:p w14:paraId="7DB7AC89" w14:textId="50D2624E" w:rsidR="00AE0FAB" w:rsidRDefault="000112E0" w:rsidP="00AE0FAB">
      <w:pPr>
        <w:ind w:left="4254" w:firstLine="709"/>
        <w:rPr>
          <w:b/>
          <w:i/>
          <w:sz w:val="28"/>
          <w:szCs w:val="28"/>
        </w:rPr>
      </w:pPr>
      <w:r>
        <w:rPr>
          <w:b/>
          <w:color w:val="000000"/>
        </w:rPr>
        <w:t xml:space="preserve">di </w:t>
      </w:r>
      <w:r w:rsidR="00AE0FAB">
        <w:rPr>
          <w:b/>
          <w:i/>
          <w:sz w:val="28"/>
          <w:szCs w:val="28"/>
        </w:rPr>
        <w:t>ASIS Salernitana Reti e Impianti SpA</w:t>
      </w:r>
    </w:p>
    <w:p w14:paraId="3212314A" w14:textId="3A488C86" w:rsidR="008A4B07" w:rsidRDefault="008A4B07" w:rsidP="00AE0FAB">
      <w:pPr>
        <w:ind w:left="4254" w:firstLine="709"/>
        <w:rPr>
          <w:b/>
          <w:i/>
          <w:sz w:val="28"/>
          <w:szCs w:val="28"/>
        </w:rPr>
      </w:pPr>
      <w:r>
        <w:rPr>
          <w:b/>
          <w:color w:val="000000"/>
        </w:rPr>
        <w:t>dott. Antonio Di Domenico</w:t>
      </w:r>
    </w:p>
    <w:p w14:paraId="34750833" w14:textId="5B4D3800" w:rsidR="000112E0" w:rsidRPr="00AE0FAB" w:rsidRDefault="00AE0FAB" w:rsidP="00637200">
      <w:pPr>
        <w:widowControl w:val="0"/>
        <w:ind w:left="4963"/>
        <w:jc w:val="both"/>
        <w:rPr>
          <w:kern w:val="1"/>
        </w:rPr>
      </w:pPr>
      <w:r w:rsidRPr="00AE0FAB">
        <w:rPr>
          <w:b/>
          <w:i/>
        </w:rPr>
        <w:t xml:space="preserve">VIA </w:t>
      </w:r>
      <w:r w:rsidR="009E3D7E">
        <w:rPr>
          <w:b/>
          <w:i/>
        </w:rPr>
        <w:t>PIETRO</w:t>
      </w:r>
      <w:r w:rsidRPr="00AE0FAB">
        <w:rPr>
          <w:b/>
          <w:i/>
        </w:rPr>
        <w:t xml:space="preserve"> </w:t>
      </w:r>
      <w:r w:rsidR="009E3D7E">
        <w:rPr>
          <w:b/>
          <w:i/>
        </w:rPr>
        <w:t>LAVEGLIA,</w:t>
      </w:r>
      <w:r w:rsidRPr="00AE0FAB">
        <w:rPr>
          <w:b/>
          <w:i/>
        </w:rPr>
        <w:t xml:space="preserve"> 2 – 84131 SALERNO</w:t>
      </w:r>
      <w:r w:rsidR="000112E0" w:rsidRPr="00AE0FAB">
        <w:rPr>
          <w:kern w:val="1"/>
        </w:rPr>
        <w:tab/>
      </w:r>
      <w:r w:rsidR="000112E0" w:rsidRPr="00AE0FAB">
        <w:rPr>
          <w:kern w:val="1"/>
        </w:rPr>
        <w:tab/>
      </w:r>
      <w:r w:rsidR="000112E0" w:rsidRPr="00AE0FAB">
        <w:rPr>
          <w:kern w:val="1"/>
        </w:rPr>
        <w:tab/>
      </w:r>
      <w:r w:rsidR="000112E0" w:rsidRPr="00AE0FAB">
        <w:rPr>
          <w:kern w:val="1"/>
        </w:rPr>
        <w:tab/>
      </w:r>
    </w:p>
    <w:p w14:paraId="08C84B05" w14:textId="77777777" w:rsidR="000112E0" w:rsidRDefault="000112E0" w:rsidP="000112E0">
      <w:pPr>
        <w:widowControl w:val="0"/>
        <w:jc w:val="both"/>
        <w:rPr>
          <w:kern w:val="1"/>
        </w:rPr>
      </w:pPr>
    </w:p>
    <w:p w14:paraId="06F2C507" w14:textId="77777777" w:rsidR="000112E0" w:rsidRPr="00087D3B" w:rsidRDefault="000112E0" w:rsidP="000112E0">
      <w:pPr>
        <w:widowControl w:val="0"/>
        <w:jc w:val="both"/>
        <w:rPr>
          <w:kern w:val="1"/>
        </w:rPr>
      </w:pPr>
      <w:r w:rsidRPr="00087D3B">
        <w:rPr>
          <w:kern w:val="1"/>
        </w:rPr>
        <w:tab/>
      </w:r>
      <w:r w:rsidRPr="00087D3B">
        <w:rPr>
          <w:kern w:val="1"/>
        </w:rPr>
        <w:tab/>
      </w:r>
    </w:p>
    <w:p w14:paraId="2A7D5897" w14:textId="77777777" w:rsidR="000112E0" w:rsidRPr="00087D3B" w:rsidRDefault="000112E0" w:rsidP="000112E0">
      <w:pPr>
        <w:jc w:val="both"/>
        <w:rPr>
          <w:rFonts w:eastAsia="Calibri"/>
          <w:color w:val="000000"/>
          <w:kern w:val="1"/>
        </w:rPr>
      </w:pPr>
      <w:r w:rsidRPr="00087D3B">
        <w:rPr>
          <w:color w:val="000000"/>
          <w:kern w:val="1"/>
        </w:rPr>
        <w:t>Il/La</w:t>
      </w:r>
      <w:r w:rsidRPr="00087D3B">
        <w:rPr>
          <w:color w:val="000000"/>
          <w:spacing w:val="2"/>
          <w:kern w:val="1"/>
        </w:rPr>
        <w:t xml:space="preserve"> </w:t>
      </w:r>
      <w:r w:rsidRPr="00087D3B">
        <w:rPr>
          <w:color w:val="000000"/>
          <w:spacing w:val="-2"/>
          <w:kern w:val="1"/>
        </w:rPr>
        <w:t>s</w:t>
      </w:r>
      <w:r w:rsidRPr="00087D3B">
        <w:rPr>
          <w:color w:val="000000"/>
          <w:spacing w:val="1"/>
          <w:kern w:val="1"/>
        </w:rPr>
        <w:t>ottos</w:t>
      </w:r>
      <w:r w:rsidRPr="00087D3B">
        <w:rPr>
          <w:color w:val="000000"/>
          <w:spacing w:val="-2"/>
          <w:kern w:val="1"/>
        </w:rPr>
        <w:t>c</w:t>
      </w:r>
      <w:r w:rsidRPr="00087D3B">
        <w:rPr>
          <w:color w:val="000000"/>
          <w:kern w:val="1"/>
        </w:rPr>
        <w:t>r</w:t>
      </w:r>
      <w:r w:rsidRPr="00087D3B">
        <w:rPr>
          <w:color w:val="000000"/>
          <w:spacing w:val="-1"/>
          <w:kern w:val="1"/>
        </w:rPr>
        <w:t>i</w:t>
      </w:r>
      <w:r w:rsidRPr="00087D3B">
        <w:rPr>
          <w:color w:val="000000"/>
          <w:spacing w:val="1"/>
          <w:kern w:val="1"/>
        </w:rPr>
        <w:t>tto</w:t>
      </w:r>
      <w:r w:rsidRPr="00087D3B">
        <w:rPr>
          <w:color w:val="000000"/>
          <w:spacing w:val="-2"/>
          <w:kern w:val="1"/>
        </w:rPr>
        <w:t>/</w:t>
      </w:r>
      <w:r w:rsidRPr="00087D3B">
        <w:rPr>
          <w:color w:val="000000"/>
          <w:kern w:val="1"/>
        </w:rPr>
        <w:t xml:space="preserve">a </w:t>
      </w:r>
      <w:r w:rsidRPr="00087D3B">
        <w:rPr>
          <w:rFonts w:eastAsia="Calibri"/>
          <w:color w:val="000000"/>
          <w:kern w:val="1"/>
        </w:rPr>
        <w:t>Nome*__________________________Cognome*</w:t>
      </w:r>
      <w:r w:rsidRPr="00087D3B">
        <w:rPr>
          <w:color w:val="000000"/>
          <w:kern w:val="1"/>
        </w:rPr>
        <w:t>________________________</w:t>
      </w:r>
      <w:r>
        <w:rPr>
          <w:color w:val="000000"/>
          <w:kern w:val="1"/>
        </w:rPr>
        <w:t>_______</w:t>
      </w:r>
    </w:p>
    <w:p w14:paraId="25BC516E" w14:textId="77777777" w:rsidR="000112E0" w:rsidRPr="00087D3B" w:rsidRDefault="000112E0" w:rsidP="000112E0">
      <w:pPr>
        <w:jc w:val="both"/>
        <w:rPr>
          <w:color w:val="000000"/>
          <w:kern w:val="1"/>
        </w:rPr>
      </w:pPr>
    </w:p>
    <w:p w14:paraId="448CA1C2" w14:textId="77777777" w:rsidR="000112E0" w:rsidRPr="00087D3B" w:rsidRDefault="000112E0" w:rsidP="000112E0">
      <w:pPr>
        <w:jc w:val="both"/>
        <w:rPr>
          <w:color w:val="000000"/>
          <w:kern w:val="1"/>
        </w:rPr>
      </w:pPr>
      <w:r w:rsidRPr="00087D3B">
        <w:rPr>
          <w:color w:val="000000"/>
          <w:kern w:val="1"/>
        </w:rPr>
        <w:t>Nato/a a* _______________________________________________ il* _______________________</w:t>
      </w:r>
      <w:r>
        <w:rPr>
          <w:color w:val="000000"/>
          <w:kern w:val="1"/>
        </w:rPr>
        <w:t>______</w:t>
      </w:r>
    </w:p>
    <w:p w14:paraId="62265D2D" w14:textId="77777777" w:rsidR="000112E0" w:rsidRPr="00087D3B" w:rsidRDefault="000112E0" w:rsidP="000112E0">
      <w:pPr>
        <w:jc w:val="both"/>
        <w:rPr>
          <w:color w:val="000000"/>
          <w:kern w:val="1"/>
        </w:rPr>
      </w:pPr>
    </w:p>
    <w:p w14:paraId="74D16F0C" w14:textId="77777777" w:rsidR="000112E0" w:rsidRPr="00087D3B" w:rsidRDefault="000112E0" w:rsidP="000112E0">
      <w:pPr>
        <w:jc w:val="both"/>
        <w:rPr>
          <w:color w:val="000000"/>
          <w:kern w:val="1"/>
        </w:rPr>
      </w:pPr>
      <w:r w:rsidRPr="00087D3B">
        <w:rPr>
          <w:color w:val="000000"/>
          <w:kern w:val="1"/>
        </w:rPr>
        <w:t>Residente in*_________________________ Prov (____) Via*__________________________ n.</w:t>
      </w:r>
      <w:r w:rsidRPr="000D4BCC">
        <w:rPr>
          <w:color w:val="000000"/>
          <w:kern w:val="1"/>
        </w:rPr>
        <w:t xml:space="preserve"> </w:t>
      </w:r>
      <w:r w:rsidRPr="00087D3B">
        <w:rPr>
          <w:color w:val="000000"/>
          <w:kern w:val="1"/>
        </w:rPr>
        <w:t>*___</w:t>
      </w:r>
      <w:r>
        <w:rPr>
          <w:color w:val="000000"/>
          <w:kern w:val="1"/>
        </w:rPr>
        <w:t>_____</w:t>
      </w:r>
    </w:p>
    <w:p w14:paraId="219E0830" w14:textId="77777777" w:rsidR="000112E0" w:rsidRPr="00087D3B" w:rsidRDefault="000112E0" w:rsidP="000112E0">
      <w:pPr>
        <w:jc w:val="both"/>
        <w:rPr>
          <w:color w:val="000000"/>
          <w:kern w:val="1"/>
        </w:rPr>
      </w:pPr>
    </w:p>
    <w:p w14:paraId="46ACD169" w14:textId="77777777" w:rsidR="000112E0" w:rsidRPr="00087D3B" w:rsidRDefault="000112E0" w:rsidP="000112E0">
      <w:pPr>
        <w:jc w:val="both"/>
        <w:rPr>
          <w:color w:val="000000"/>
          <w:kern w:val="1"/>
        </w:rPr>
      </w:pPr>
      <w:r w:rsidRPr="00087D3B">
        <w:rPr>
          <w:color w:val="000000"/>
          <w:kern w:val="1"/>
        </w:rPr>
        <w:t>E-mail/PEC ______________</w:t>
      </w:r>
      <w:r>
        <w:rPr>
          <w:color w:val="000000"/>
          <w:kern w:val="1"/>
        </w:rPr>
        <w:softHyphen/>
      </w:r>
      <w:r>
        <w:rPr>
          <w:color w:val="000000"/>
          <w:kern w:val="1"/>
        </w:rPr>
        <w:softHyphen/>
      </w:r>
      <w:r>
        <w:rPr>
          <w:color w:val="000000"/>
          <w:kern w:val="1"/>
        </w:rPr>
        <w:softHyphen/>
      </w:r>
      <w:r>
        <w:rPr>
          <w:color w:val="000000"/>
          <w:kern w:val="1"/>
        </w:rPr>
        <w:softHyphen/>
        <w:t>_</w:t>
      </w:r>
      <w:r w:rsidRPr="00087D3B">
        <w:rPr>
          <w:color w:val="000000"/>
          <w:kern w:val="1"/>
        </w:rPr>
        <w:t>________________________________________________________</w:t>
      </w:r>
      <w:r>
        <w:rPr>
          <w:color w:val="000000"/>
          <w:kern w:val="1"/>
        </w:rPr>
        <w:t>_______</w:t>
      </w:r>
    </w:p>
    <w:p w14:paraId="6EEA76EB" w14:textId="77777777" w:rsidR="000112E0" w:rsidRPr="00087D3B" w:rsidRDefault="000112E0" w:rsidP="000112E0">
      <w:pPr>
        <w:jc w:val="both"/>
        <w:rPr>
          <w:color w:val="000000"/>
          <w:kern w:val="1"/>
        </w:rPr>
      </w:pPr>
    </w:p>
    <w:p w14:paraId="33E1040B" w14:textId="77777777" w:rsidR="000112E0" w:rsidRPr="00087D3B" w:rsidRDefault="000112E0" w:rsidP="000112E0">
      <w:pPr>
        <w:jc w:val="both"/>
        <w:rPr>
          <w:color w:val="000000"/>
          <w:kern w:val="1"/>
        </w:rPr>
      </w:pPr>
      <w:r w:rsidRPr="00087D3B">
        <w:rPr>
          <w:color w:val="000000"/>
          <w:kern w:val="1"/>
        </w:rPr>
        <w:t>Tel./Cell.</w:t>
      </w:r>
      <w:r w:rsidRPr="00071BD8">
        <w:rPr>
          <w:color w:val="000000"/>
          <w:kern w:val="1"/>
        </w:rPr>
        <w:t xml:space="preserve"> </w:t>
      </w:r>
      <w:r w:rsidRPr="00087D3B">
        <w:rPr>
          <w:color w:val="000000"/>
          <w:kern w:val="1"/>
        </w:rPr>
        <w:t>* ________________________________________________________________________</w:t>
      </w:r>
      <w:r>
        <w:rPr>
          <w:color w:val="000000"/>
          <w:kern w:val="1"/>
        </w:rPr>
        <w:t>_______</w:t>
      </w:r>
    </w:p>
    <w:p w14:paraId="5A64D869" w14:textId="77777777" w:rsidR="000112E0" w:rsidRPr="00087D3B" w:rsidRDefault="000112E0" w:rsidP="000112E0">
      <w:pPr>
        <w:jc w:val="both"/>
        <w:rPr>
          <w:color w:val="000000"/>
          <w:kern w:val="1"/>
        </w:rPr>
      </w:pPr>
    </w:p>
    <w:p w14:paraId="69CF19BF" w14:textId="77777777" w:rsidR="000112E0" w:rsidRPr="00087D3B" w:rsidRDefault="000112E0" w:rsidP="000112E0">
      <w:pPr>
        <w:jc w:val="both"/>
        <w:rPr>
          <w:color w:val="000000"/>
          <w:kern w:val="1"/>
        </w:rPr>
      </w:pPr>
      <w:r>
        <w:rPr>
          <w:color w:val="000000"/>
          <w:kern w:val="1"/>
        </w:rPr>
        <w:t>a titolo</w:t>
      </w:r>
      <w:r w:rsidRPr="00087D3B">
        <w:rPr>
          <w:color w:val="000000"/>
          <w:kern w:val="1"/>
        </w:rPr>
        <w:t xml:space="preserve"> </w:t>
      </w:r>
      <w:hyperlink r:id="rId9" w:anchor="ftnt5" w:history="1">
        <w:r>
          <w:t>[1</w:t>
        </w:r>
        <w:r w:rsidRPr="00087D3B">
          <w:t>]</w:t>
        </w:r>
      </w:hyperlink>
      <w:r w:rsidRPr="00087D3B">
        <w:rPr>
          <w:color w:val="000000"/>
          <w:kern w:val="1"/>
        </w:rPr>
        <w:t xml:space="preserve"> </w:t>
      </w:r>
      <w:r>
        <w:rPr>
          <w:color w:val="000000"/>
          <w:kern w:val="1"/>
        </w:rPr>
        <w:t xml:space="preserve"> </w:t>
      </w:r>
      <w:r w:rsidRPr="00087D3B">
        <w:rPr>
          <w:color w:val="000000"/>
          <w:kern w:val="1"/>
        </w:rPr>
        <w:t>__</w:t>
      </w:r>
      <w:r>
        <w:rPr>
          <w:color w:val="000000"/>
          <w:kern w:val="1"/>
        </w:rPr>
        <w:t>__________________________________________</w:t>
      </w:r>
      <w:r w:rsidRPr="00087D3B">
        <w:rPr>
          <w:color w:val="000000"/>
          <w:kern w:val="1"/>
        </w:rPr>
        <w:t>____</w:t>
      </w:r>
      <w:r>
        <w:rPr>
          <w:color w:val="000000"/>
          <w:kern w:val="1"/>
        </w:rPr>
        <w:t>_</w:t>
      </w:r>
      <w:r w:rsidRPr="00087D3B">
        <w:rPr>
          <w:color w:val="000000"/>
          <w:kern w:val="1"/>
        </w:rPr>
        <w:t>_____________________________</w:t>
      </w:r>
    </w:p>
    <w:p w14:paraId="491B99EA" w14:textId="77777777" w:rsidR="000112E0" w:rsidRPr="00087D3B" w:rsidRDefault="000112E0" w:rsidP="000112E0">
      <w:pPr>
        <w:jc w:val="both"/>
        <w:rPr>
          <w:color w:val="000000"/>
          <w:kern w:val="1"/>
        </w:rPr>
      </w:pPr>
    </w:p>
    <w:p w14:paraId="42EC8491" w14:textId="77777777" w:rsidR="000112E0" w:rsidRPr="00BD4985" w:rsidRDefault="000112E0" w:rsidP="000112E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FORMULA</w:t>
      </w:r>
    </w:p>
    <w:p w14:paraId="06A6915C" w14:textId="77777777" w:rsidR="000112E0" w:rsidRPr="00087D3B" w:rsidRDefault="000112E0" w:rsidP="000112E0">
      <w:pPr>
        <w:jc w:val="both"/>
      </w:pPr>
    </w:p>
    <w:p w14:paraId="3F23325D" w14:textId="05CB34C1" w:rsidR="000112E0" w:rsidRDefault="000112E0" w:rsidP="000112E0">
      <w:pPr>
        <w:spacing w:line="360" w:lineRule="auto"/>
        <w:jc w:val="both"/>
      </w:pPr>
      <w:r>
        <w:t>le seguenti proposte ai fini dell’aggiornamento del vigente Piano Triennale per la Prevenzione della Corruzione e della Trasparenza della Società A</w:t>
      </w:r>
      <w:r w:rsidR="00637200">
        <w:t xml:space="preserve">SIS </w:t>
      </w:r>
      <w:r>
        <w:t>SpA.</w:t>
      </w:r>
    </w:p>
    <w:p w14:paraId="444FFF9D" w14:textId="77777777" w:rsidR="000112E0" w:rsidRDefault="000112E0" w:rsidP="000112E0">
      <w:pPr>
        <w:spacing w:line="360" w:lineRule="auto"/>
        <w:jc w:val="both"/>
      </w:pPr>
      <w:r w:rsidRPr="003055B3">
        <w:rPr>
          <w:u w:val="single"/>
        </w:rPr>
        <w:t xml:space="preserve"> Fase del processo elaborativo di interesse</w:t>
      </w:r>
      <w:r>
        <w:t xml:space="preserve"> </w:t>
      </w:r>
      <w:hyperlink r:id="rId10" w:anchor="ftnt5" w:history="1">
        <w:r>
          <w:t>[2</w:t>
        </w:r>
        <w:r w:rsidRPr="00087D3B">
          <w:t>]</w:t>
        </w:r>
      </w:hyperlink>
      <w:r>
        <w:t>:</w:t>
      </w:r>
    </w:p>
    <w:p w14:paraId="4C0DFE1B" w14:textId="77777777" w:rsidR="000112E0" w:rsidRDefault="000112E0" w:rsidP="000112E0">
      <w:pPr>
        <w:spacing w:line="360" w:lineRule="auto"/>
        <w:jc w:val="both"/>
      </w:pPr>
      <w:r w:rsidRPr="00882068">
        <w:sym w:font="Wingdings" w:char="F071"/>
      </w:r>
      <w:r>
        <w:t xml:space="preserve">  analisi del contesto</w:t>
      </w:r>
    </w:p>
    <w:p w14:paraId="4FDA2401" w14:textId="77777777" w:rsidR="000112E0" w:rsidRDefault="000112E0" w:rsidP="000112E0">
      <w:pPr>
        <w:spacing w:line="360" w:lineRule="auto"/>
        <w:jc w:val="both"/>
      </w:pPr>
      <w:r w:rsidRPr="00882068">
        <w:sym w:font="Wingdings" w:char="F071"/>
      </w:r>
      <w:r>
        <w:t xml:space="preserve">  valutazione del rischio</w:t>
      </w:r>
    </w:p>
    <w:p w14:paraId="7EA41E2A" w14:textId="77777777" w:rsidR="000112E0" w:rsidRDefault="000112E0" w:rsidP="000112E0">
      <w:pPr>
        <w:spacing w:line="360" w:lineRule="auto"/>
        <w:jc w:val="both"/>
      </w:pPr>
      <w:r w:rsidRPr="00882068">
        <w:sym w:font="Wingdings" w:char="F071"/>
      </w:r>
      <w:r>
        <w:t xml:space="preserve">  trattamento del rischio e misure</w:t>
      </w:r>
    </w:p>
    <w:p w14:paraId="79262F5C" w14:textId="77777777" w:rsidR="000112E0" w:rsidRDefault="000112E0" w:rsidP="000112E0">
      <w:pPr>
        <w:spacing w:line="360" w:lineRule="auto"/>
        <w:jc w:val="both"/>
      </w:pPr>
      <w:r w:rsidRPr="00882068">
        <w:sym w:font="Wingdings" w:char="F071"/>
      </w:r>
      <w:r>
        <w:t xml:space="preserve">  monitoraggio, riesame e consultazione</w:t>
      </w:r>
    </w:p>
    <w:p w14:paraId="48F3D13C" w14:textId="77777777" w:rsidR="000112E0" w:rsidRDefault="000112E0" w:rsidP="000112E0">
      <w:pPr>
        <w:spacing w:line="360" w:lineRule="auto"/>
        <w:jc w:val="both"/>
      </w:pPr>
      <w:r w:rsidRPr="00882068">
        <w:sym w:font="Wingdings" w:char="F071"/>
      </w:r>
      <w:r>
        <w:t xml:space="preserve">  trasparenza</w:t>
      </w:r>
    </w:p>
    <w:p w14:paraId="4CAECB87" w14:textId="77777777" w:rsidR="000112E0" w:rsidRDefault="000112E0" w:rsidP="000112E0">
      <w:pPr>
        <w:spacing w:line="360" w:lineRule="auto"/>
        <w:jc w:val="both"/>
      </w:pPr>
      <w:r w:rsidRPr="00882068">
        <w:sym w:font="Wingdings" w:char="F071"/>
      </w:r>
      <w:r>
        <w:t xml:space="preserve">  altre sezioni e/o argomenti</w:t>
      </w:r>
    </w:p>
    <w:p w14:paraId="68C2E6FD" w14:textId="2B652EF4" w:rsidR="000112E0" w:rsidRDefault="000112E0" w:rsidP="000112E0">
      <w:pPr>
        <w:spacing w:line="360" w:lineRule="auto"/>
        <w:jc w:val="both"/>
      </w:pPr>
    </w:p>
    <w:p w14:paraId="63C7020F" w14:textId="77777777" w:rsidR="008D505F" w:rsidRDefault="008D505F" w:rsidP="000112E0">
      <w:pPr>
        <w:spacing w:line="360" w:lineRule="auto"/>
        <w:jc w:val="both"/>
      </w:pPr>
    </w:p>
    <w:p w14:paraId="182455CC" w14:textId="77777777" w:rsidR="000112E0" w:rsidRPr="003055B3" w:rsidRDefault="000112E0" w:rsidP="000112E0">
      <w:pPr>
        <w:spacing w:line="360" w:lineRule="auto"/>
        <w:jc w:val="both"/>
        <w:rPr>
          <w:u w:val="single"/>
        </w:rPr>
      </w:pPr>
      <w:r w:rsidRPr="003055B3">
        <w:rPr>
          <w:u w:val="single"/>
        </w:rPr>
        <w:t>Proposte</w:t>
      </w:r>
      <w:r>
        <w:rPr>
          <w:u w:val="single"/>
        </w:rPr>
        <w:t>, contributi</w:t>
      </w:r>
      <w:r w:rsidRPr="003055B3">
        <w:rPr>
          <w:u w:val="single"/>
        </w:rPr>
        <w:t xml:space="preserve"> e suggerimenti:</w:t>
      </w:r>
    </w:p>
    <w:p w14:paraId="44FC3D70" w14:textId="77777777" w:rsidR="000112E0" w:rsidRPr="00882068" w:rsidRDefault="000112E0" w:rsidP="000112E0">
      <w:pPr>
        <w:spacing w:line="360" w:lineRule="auto"/>
        <w:jc w:val="both"/>
      </w:pPr>
    </w:p>
    <w:p w14:paraId="1BCDD2B9" w14:textId="77777777" w:rsidR="000112E0" w:rsidRPr="00882068" w:rsidRDefault="000112E0" w:rsidP="000112E0">
      <w:pPr>
        <w:spacing w:line="360" w:lineRule="auto"/>
        <w:jc w:val="both"/>
      </w:pPr>
      <w:r w:rsidRPr="00882068">
        <w:t>_______________________________________________________________________________________</w:t>
      </w:r>
    </w:p>
    <w:p w14:paraId="4219BF4D" w14:textId="77777777" w:rsidR="000112E0" w:rsidRPr="00882068" w:rsidRDefault="000112E0" w:rsidP="000112E0">
      <w:pPr>
        <w:spacing w:line="360" w:lineRule="auto"/>
        <w:jc w:val="both"/>
      </w:pPr>
    </w:p>
    <w:p w14:paraId="70CCBA5F" w14:textId="77777777" w:rsidR="000112E0" w:rsidRPr="00882068" w:rsidRDefault="000112E0" w:rsidP="000112E0">
      <w:pPr>
        <w:spacing w:line="360" w:lineRule="auto"/>
        <w:jc w:val="both"/>
      </w:pPr>
      <w:r w:rsidRPr="00882068">
        <w:t>_______________________________________________________________________________________</w:t>
      </w:r>
    </w:p>
    <w:p w14:paraId="7916C0B3" w14:textId="77777777" w:rsidR="000112E0" w:rsidRDefault="000112E0" w:rsidP="000112E0">
      <w:pPr>
        <w:spacing w:line="360" w:lineRule="auto"/>
        <w:jc w:val="both"/>
      </w:pPr>
    </w:p>
    <w:p w14:paraId="78EB8C55" w14:textId="77777777" w:rsidR="000112E0" w:rsidRPr="00882068" w:rsidRDefault="000112E0" w:rsidP="000112E0">
      <w:pPr>
        <w:spacing w:line="360" w:lineRule="auto"/>
        <w:jc w:val="both"/>
      </w:pPr>
      <w:r w:rsidRPr="00882068">
        <w:t>_______________________________________________________________________________________</w:t>
      </w:r>
    </w:p>
    <w:p w14:paraId="7F739C13" w14:textId="77777777" w:rsidR="000112E0" w:rsidRPr="00882068" w:rsidRDefault="000112E0" w:rsidP="000112E0">
      <w:pPr>
        <w:spacing w:line="360" w:lineRule="auto"/>
        <w:jc w:val="both"/>
      </w:pPr>
    </w:p>
    <w:p w14:paraId="11378735" w14:textId="77777777" w:rsidR="000112E0" w:rsidRPr="00882068" w:rsidRDefault="000112E0" w:rsidP="000112E0">
      <w:pPr>
        <w:spacing w:line="360" w:lineRule="auto"/>
        <w:jc w:val="both"/>
      </w:pPr>
      <w:r w:rsidRPr="00882068">
        <w:t>_______________________________________________________________________________________</w:t>
      </w:r>
    </w:p>
    <w:p w14:paraId="1A4AAAF0" w14:textId="77777777" w:rsidR="000112E0" w:rsidRDefault="000112E0" w:rsidP="000112E0">
      <w:pPr>
        <w:jc w:val="center"/>
      </w:pPr>
    </w:p>
    <w:p w14:paraId="3D8C72E2" w14:textId="77777777" w:rsidR="000112E0" w:rsidRPr="00882068" w:rsidRDefault="000112E0" w:rsidP="000112E0">
      <w:pPr>
        <w:spacing w:line="360" w:lineRule="auto"/>
        <w:jc w:val="both"/>
      </w:pPr>
      <w:r w:rsidRPr="00882068">
        <w:t>_______________________________________________________________________________________</w:t>
      </w:r>
    </w:p>
    <w:p w14:paraId="50201CB2" w14:textId="77777777" w:rsidR="000112E0" w:rsidRPr="00882068" w:rsidRDefault="000112E0" w:rsidP="000112E0">
      <w:pPr>
        <w:spacing w:line="360" w:lineRule="auto"/>
        <w:jc w:val="both"/>
      </w:pPr>
    </w:p>
    <w:p w14:paraId="7AF9B546" w14:textId="77777777" w:rsidR="000112E0" w:rsidRPr="00882068" w:rsidRDefault="000112E0" w:rsidP="000112E0">
      <w:pPr>
        <w:spacing w:line="360" w:lineRule="auto"/>
        <w:jc w:val="both"/>
      </w:pPr>
      <w:r w:rsidRPr="00882068">
        <w:t>_______________________________________________________________________________________</w:t>
      </w:r>
    </w:p>
    <w:p w14:paraId="58AC2BC0" w14:textId="77777777" w:rsidR="000112E0" w:rsidRDefault="000112E0" w:rsidP="000112E0">
      <w:pPr>
        <w:spacing w:line="360" w:lineRule="auto"/>
        <w:jc w:val="both"/>
      </w:pPr>
    </w:p>
    <w:p w14:paraId="60173F30" w14:textId="77777777" w:rsidR="000112E0" w:rsidRPr="00882068" w:rsidRDefault="000112E0" w:rsidP="000112E0">
      <w:pPr>
        <w:spacing w:line="360" w:lineRule="auto"/>
        <w:jc w:val="both"/>
      </w:pPr>
      <w:r w:rsidRPr="00882068">
        <w:t>_______________________________________________________________________________________</w:t>
      </w:r>
    </w:p>
    <w:p w14:paraId="76DFF77D" w14:textId="77777777" w:rsidR="000112E0" w:rsidRPr="00882068" w:rsidRDefault="000112E0" w:rsidP="000112E0">
      <w:pPr>
        <w:spacing w:line="360" w:lineRule="auto"/>
        <w:jc w:val="both"/>
      </w:pPr>
    </w:p>
    <w:p w14:paraId="09267B90" w14:textId="77777777" w:rsidR="000112E0" w:rsidRPr="00882068" w:rsidRDefault="000112E0" w:rsidP="000112E0">
      <w:pPr>
        <w:spacing w:line="360" w:lineRule="auto"/>
        <w:jc w:val="both"/>
      </w:pPr>
      <w:r w:rsidRPr="00882068">
        <w:t>_______________________________________________________________________________________</w:t>
      </w:r>
    </w:p>
    <w:p w14:paraId="68E6C3CC" w14:textId="77777777" w:rsidR="000112E0" w:rsidRDefault="000112E0" w:rsidP="000112E0">
      <w:pPr>
        <w:spacing w:line="360" w:lineRule="auto"/>
        <w:jc w:val="both"/>
      </w:pPr>
      <w:r>
        <w:t>Il proponente …………………………………………………</w:t>
      </w:r>
    </w:p>
    <w:p w14:paraId="77F24BF0" w14:textId="77777777" w:rsidR="000112E0" w:rsidRPr="008D24D3" w:rsidRDefault="000112E0" w:rsidP="000112E0">
      <w:r w:rsidRPr="008D24D3">
        <w:t xml:space="preserve">                     </w:t>
      </w:r>
      <w:r w:rsidRPr="008D24D3">
        <w:sym w:font="Wingdings" w:char="F071"/>
      </w:r>
      <w:r w:rsidRPr="008D24D3">
        <w:t xml:space="preserve">  da il consenso                               </w:t>
      </w:r>
      <w:r w:rsidRPr="008D24D3">
        <w:sym w:font="Wingdings" w:char="F071"/>
      </w:r>
      <w:r w:rsidRPr="008D24D3">
        <w:t xml:space="preserve">  non da il consenso</w:t>
      </w:r>
    </w:p>
    <w:p w14:paraId="2558266F" w14:textId="77777777" w:rsidR="000112E0" w:rsidRPr="008D24D3" w:rsidRDefault="000112E0" w:rsidP="000112E0"/>
    <w:p w14:paraId="41C727B2" w14:textId="58DBE8B4" w:rsidR="000112E0" w:rsidRDefault="000112E0" w:rsidP="000112E0">
      <w:pPr>
        <w:spacing w:line="360" w:lineRule="auto"/>
        <w:jc w:val="both"/>
      </w:pPr>
      <w:r>
        <w:t>a</w:t>
      </w:r>
      <w:r w:rsidRPr="008D24D3">
        <w:t xml:space="preserve">ll’eventuale </w:t>
      </w:r>
      <w:r>
        <w:t xml:space="preserve">loro </w:t>
      </w:r>
      <w:r w:rsidRPr="008D24D3">
        <w:t>pubblic</w:t>
      </w:r>
      <w:r>
        <w:t>azione sul sito web societario, sezione “</w:t>
      </w:r>
      <w:r w:rsidR="00AE0FAB">
        <w:t>Amministrazione</w:t>
      </w:r>
      <w:r>
        <w:t xml:space="preserve"> Trasparente”</w:t>
      </w:r>
      <w:r w:rsidRPr="008D24D3">
        <w:t xml:space="preserve">. </w:t>
      </w:r>
    </w:p>
    <w:p w14:paraId="104ABA6C" w14:textId="77777777" w:rsidR="000112E0" w:rsidRPr="008D24D3" w:rsidRDefault="000112E0" w:rsidP="000112E0">
      <w:pPr>
        <w:spacing w:line="360" w:lineRule="auto"/>
        <w:jc w:val="both"/>
        <w:rPr>
          <w:color w:val="FF0000"/>
        </w:rPr>
      </w:pPr>
      <w:r w:rsidRPr="008D24D3">
        <w:t>Nel caso in cui non venga effettuata la scelta, il consenso è inteso come negato.</w:t>
      </w:r>
    </w:p>
    <w:p w14:paraId="1DDE8426" w14:textId="77777777" w:rsidR="000112E0" w:rsidRPr="00087D3B" w:rsidRDefault="000112E0" w:rsidP="000112E0">
      <w:pPr>
        <w:jc w:val="both"/>
      </w:pPr>
    </w:p>
    <w:p w14:paraId="7C806125" w14:textId="6048BB53" w:rsidR="000112E0" w:rsidRDefault="000112E0" w:rsidP="000112E0">
      <w:pPr>
        <w:widowControl w:val="0"/>
        <w:tabs>
          <w:tab w:val="right" w:leader="dot" w:pos="6521"/>
          <w:tab w:val="right" w:leader="dot" w:pos="10065"/>
        </w:tabs>
        <w:ind w:right="-91"/>
        <w:jc w:val="both"/>
      </w:pPr>
      <w:r>
        <w:t>Indirizzo per eventuali</w:t>
      </w:r>
      <w:r w:rsidRPr="00087D3B">
        <w:t xml:space="preserve"> comunicazioni</w:t>
      </w:r>
      <w:r>
        <w:t xml:space="preserve"> di A</w:t>
      </w:r>
      <w:r w:rsidR="00AE0FAB">
        <w:t>SIS</w:t>
      </w:r>
      <w:r>
        <w:t xml:space="preserve"> SpA </w:t>
      </w:r>
      <w:r w:rsidRPr="00087D3B">
        <w:t xml:space="preserve">: </w:t>
      </w:r>
      <w:hyperlink r:id="rId11" w:anchor="ftnt5" w:history="1">
        <w:r>
          <w:t>[3</w:t>
        </w:r>
        <w:r w:rsidRPr="00087D3B">
          <w:t>]</w:t>
        </w:r>
      </w:hyperlink>
      <w:r>
        <w:t>_______________</w:t>
      </w:r>
      <w:r w:rsidRPr="00087D3B">
        <w:t>___________________</w:t>
      </w:r>
      <w:r w:rsidR="00637200">
        <w:t>_______</w:t>
      </w:r>
      <w:r w:rsidRPr="00087D3B">
        <w:t>_</w:t>
      </w:r>
      <w:bookmarkStart w:id="0" w:name="ftnt_ref5"/>
      <w:r w:rsidRPr="00087D3B">
        <w:t xml:space="preserve"> </w:t>
      </w:r>
      <w:bookmarkEnd w:id="0"/>
    </w:p>
    <w:p w14:paraId="641BC33F" w14:textId="77777777" w:rsidR="000112E0" w:rsidRPr="00087D3B" w:rsidRDefault="000112E0" w:rsidP="000112E0">
      <w:pPr>
        <w:widowControl w:val="0"/>
        <w:tabs>
          <w:tab w:val="right" w:leader="dot" w:pos="6521"/>
          <w:tab w:val="right" w:leader="dot" w:pos="10065"/>
        </w:tabs>
        <w:ind w:right="-91"/>
        <w:jc w:val="both"/>
      </w:pPr>
      <w:r w:rsidRPr="00087D3B">
        <w:br/>
      </w:r>
    </w:p>
    <w:p w14:paraId="181E3D01" w14:textId="61473B9D" w:rsidR="000112E0" w:rsidRPr="00087D3B" w:rsidRDefault="000112E0" w:rsidP="000112E0">
      <w:pPr>
        <w:widowControl w:val="0"/>
        <w:tabs>
          <w:tab w:val="right" w:leader="dot" w:pos="6521"/>
          <w:tab w:val="right" w:leader="dot" w:pos="10065"/>
        </w:tabs>
        <w:ind w:left="426" w:right="-91" w:hanging="426"/>
        <w:jc w:val="both"/>
      </w:pPr>
      <w:r w:rsidRPr="00087D3B">
        <w:t>il__</w:t>
      </w:r>
      <w:r>
        <w:t>_</w:t>
      </w:r>
      <w:r w:rsidRPr="00087D3B">
        <w:t>_/_</w:t>
      </w:r>
      <w:r>
        <w:t>_</w:t>
      </w:r>
      <w:r w:rsidRPr="00087D3B">
        <w:t>__/__</w:t>
      </w:r>
      <w:r>
        <w:t>_</w:t>
      </w:r>
      <w:r w:rsidRPr="00087D3B">
        <w:t>___</w:t>
      </w:r>
      <w:r>
        <w:t xml:space="preserve">, </w:t>
      </w:r>
      <w:r w:rsidRPr="00087D3B">
        <w:t>Luogo_________________________ Firma_______________________________</w:t>
      </w:r>
      <w:r w:rsidRPr="00087D3B">
        <w:br/>
      </w:r>
    </w:p>
    <w:p w14:paraId="5B16FF2B" w14:textId="77777777" w:rsidR="000112E0" w:rsidRPr="00CF7987" w:rsidRDefault="000112E0" w:rsidP="000112E0">
      <w:pPr>
        <w:widowControl w:val="0"/>
        <w:tabs>
          <w:tab w:val="right" w:leader="dot" w:pos="6521"/>
          <w:tab w:val="right" w:leader="dot" w:pos="10065"/>
        </w:tabs>
        <w:ind w:right="-91"/>
        <w:jc w:val="both"/>
        <w:rPr>
          <w:i/>
        </w:rPr>
      </w:pPr>
      <w:r w:rsidRPr="00CF7987">
        <w:rPr>
          <w:i/>
        </w:rPr>
        <w:t>(Allegare fotocopia di un documento di identità in corso di validità. Il documento non va trasmesso se la richiesta è sottoscritta con firma digitale o con altro tipo di firma elettronica qualificata o con firma elettronica avanzata e se inoltrata dal domicilio digitale (PEC-ID). Il documento di identità deve essere allegato anche in caso di trasmissione dell’istanza a mezzo posta elettronica certificata</w:t>
      </w:r>
      <w:r w:rsidRPr="00CF7987">
        <w:t xml:space="preserve">). </w:t>
      </w:r>
      <w:r w:rsidRPr="00CF7987">
        <w:rPr>
          <w:i/>
        </w:rPr>
        <w:t>(Art. 65 del d.lgs. 82/2005)</w:t>
      </w:r>
    </w:p>
    <w:p w14:paraId="1C47EA1E" w14:textId="77777777" w:rsidR="000112E0" w:rsidRDefault="000112E0" w:rsidP="000112E0">
      <w:pPr>
        <w:jc w:val="both"/>
      </w:pPr>
    </w:p>
    <w:p w14:paraId="0DED3E0B" w14:textId="77777777" w:rsidR="000112E0" w:rsidRDefault="000112E0" w:rsidP="000112E0">
      <w:pPr>
        <w:jc w:val="both"/>
      </w:pPr>
      <w:r>
        <w:t>----------------------------------------------------</w:t>
      </w:r>
    </w:p>
    <w:p w14:paraId="6171E7DD" w14:textId="77777777" w:rsidR="000112E0" w:rsidRPr="00CF7987" w:rsidRDefault="000112E0" w:rsidP="000112E0">
      <w:pPr>
        <w:rPr>
          <w:sz w:val="18"/>
          <w:szCs w:val="18"/>
        </w:rPr>
      </w:pPr>
      <w:r w:rsidRPr="00CF7987">
        <w:rPr>
          <w:sz w:val="18"/>
          <w:szCs w:val="18"/>
        </w:rPr>
        <w:t>* dati obbligatori</w:t>
      </w:r>
    </w:p>
    <w:p w14:paraId="69D8E824" w14:textId="77777777" w:rsidR="000112E0" w:rsidRPr="00CF7987" w:rsidRDefault="000112E0" w:rsidP="000112E0">
      <w:pPr>
        <w:jc w:val="both"/>
      </w:pPr>
    </w:p>
    <w:p w14:paraId="414EABA2" w14:textId="77777777" w:rsidR="000112E0" w:rsidRDefault="000112E0" w:rsidP="000112E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[1] </w:t>
      </w:r>
      <w:r w:rsidRPr="00CF7987">
        <w:rPr>
          <w:sz w:val="18"/>
          <w:szCs w:val="18"/>
        </w:rPr>
        <w:t xml:space="preserve">– </w:t>
      </w:r>
      <w:r>
        <w:rPr>
          <w:sz w:val="18"/>
          <w:szCs w:val="18"/>
        </w:rPr>
        <w:t xml:space="preserve"> </w:t>
      </w:r>
      <w:r w:rsidRPr="00223602">
        <w:rPr>
          <w:sz w:val="18"/>
          <w:szCs w:val="18"/>
        </w:rPr>
        <w:t>Indicare</w:t>
      </w:r>
      <w:r>
        <w:rPr>
          <w:sz w:val="18"/>
          <w:szCs w:val="18"/>
        </w:rPr>
        <w:t xml:space="preserve"> per conto di chi si formulano la proposta (es: titolo personale, in nome e per conto di un Ente o Associazione)</w:t>
      </w:r>
    </w:p>
    <w:p w14:paraId="021B37AD" w14:textId="77777777" w:rsidR="000112E0" w:rsidRDefault="000112E0" w:rsidP="000112E0">
      <w:pPr>
        <w:jc w:val="both"/>
        <w:rPr>
          <w:sz w:val="18"/>
          <w:szCs w:val="18"/>
        </w:rPr>
      </w:pPr>
      <w:r>
        <w:rPr>
          <w:sz w:val="18"/>
          <w:szCs w:val="18"/>
        </w:rPr>
        <w:t>[2</w:t>
      </w:r>
      <w:r w:rsidRPr="00CF7987">
        <w:rPr>
          <w:sz w:val="18"/>
          <w:szCs w:val="18"/>
        </w:rPr>
        <w:t>] –</w:t>
      </w:r>
      <w:r>
        <w:rPr>
          <w:sz w:val="18"/>
          <w:szCs w:val="18"/>
        </w:rPr>
        <w:t xml:space="preserve"> Sezione facoltativa</w:t>
      </w:r>
    </w:p>
    <w:p w14:paraId="6933A8CF" w14:textId="77777777" w:rsidR="000112E0" w:rsidRDefault="000112E0" w:rsidP="000112E0">
      <w:pPr>
        <w:ind w:left="426" w:hanging="426"/>
        <w:jc w:val="both"/>
        <w:rPr>
          <w:sz w:val="18"/>
          <w:szCs w:val="18"/>
        </w:rPr>
      </w:pPr>
      <w:r>
        <w:rPr>
          <w:sz w:val="18"/>
          <w:szCs w:val="18"/>
        </w:rPr>
        <w:t>[3] – Inserire l’indirizzo al quale la Società potrà inviare eventuali comunicazioni, se diverso dalla residenza o dalla e-mail/pec indicata nel preambolo</w:t>
      </w:r>
    </w:p>
    <w:p w14:paraId="1475535E" w14:textId="77777777" w:rsidR="000112E0" w:rsidRPr="00A8468B" w:rsidRDefault="000112E0" w:rsidP="000112E0">
      <w:pPr>
        <w:jc w:val="both"/>
        <w:rPr>
          <w:sz w:val="18"/>
          <w:szCs w:val="18"/>
        </w:rPr>
      </w:pPr>
      <w:r>
        <w:t xml:space="preserve">[A] - </w:t>
      </w:r>
      <w:r w:rsidRPr="00A8468B">
        <w:rPr>
          <w:sz w:val="18"/>
          <w:szCs w:val="18"/>
        </w:rPr>
        <w:t>MODALITA’ DI PRESENTANZIONE DELL’ISTANZA</w:t>
      </w:r>
    </w:p>
    <w:p w14:paraId="740BF903" w14:textId="77777777" w:rsidR="000112E0" w:rsidRDefault="000112E0" w:rsidP="000112E0">
      <w:pPr>
        <w:ind w:firstLine="103"/>
        <w:rPr>
          <w:sz w:val="18"/>
          <w:szCs w:val="18"/>
        </w:rPr>
      </w:pPr>
      <w:r w:rsidRPr="00A8468B">
        <w:rPr>
          <w:sz w:val="18"/>
          <w:szCs w:val="18"/>
        </w:rPr>
        <w:t>L’ista</w:t>
      </w:r>
      <w:r>
        <w:rPr>
          <w:sz w:val="18"/>
          <w:szCs w:val="18"/>
        </w:rPr>
        <w:t xml:space="preserve">nza può essere presentata a mano, </w:t>
      </w:r>
      <w:r w:rsidRPr="00A8468B">
        <w:rPr>
          <w:sz w:val="18"/>
          <w:szCs w:val="18"/>
        </w:rPr>
        <w:t>per posta ordinaria o elettronica, oppure a mezzo fax.</w:t>
      </w:r>
    </w:p>
    <w:p w14:paraId="0A5CED51" w14:textId="46F4146E" w:rsidR="000112E0" w:rsidRDefault="000112E0" w:rsidP="000112E0">
      <w:pPr>
        <w:ind w:firstLine="103"/>
        <w:rPr>
          <w:sz w:val="18"/>
          <w:szCs w:val="18"/>
        </w:rPr>
      </w:pPr>
      <w:r>
        <w:rPr>
          <w:sz w:val="18"/>
          <w:szCs w:val="18"/>
        </w:rPr>
        <w:t>Presentazione a mano: presso l’Ufficio Protocollo della Società (</w:t>
      </w:r>
      <w:r w:rsidR="000867B1" w:rsidRPr="000867B1">
        <w:rPr>
          <w:sz w:val="18"/>
          <w:szCs w:val="18"/>
        </w:rPr>
        <w:t xml:space="preserve">VIA </w:t>
      </w:r>
      <w:r w:rsidR="002451E3">
        <w:rPr>
          <w:sz w:val="18"/>
          <w:szCs w:val="18"/>
        </w:rPr>
        <w:t xml:space="preserve">PIETRO LAVEGLIA, </w:t>
      </w:r>
      <w:r w:rsidR="000867B1" w:rsidRPr="000867B1">
        <w:rPr>
          <w:sz w:val="18"/>
          <w:szCs w:val="18"/>
        </w:rPr>
        <w:t>2 – 84131 SALERNO</w:t>
      </w:r>
      <w:r>
        <w:rPr>
          <w:sz w:val="18"/>
          <w:szCs w:val="18"/>
        </w:rPr>
        <w:t>)</w:t>
      </w:r>
    </w:p>
    <w:p w14:paraId="29AD2C92" w14:textId="420F0D48" w:rsidR="000867B1" w:rsidRDefault="000112E0" w:rsidP="000867B1">
      <w:pPr>
        <w:ind w:firstLine="103"/>
        <w:rPr>
          <w:sz w:val="18"/>
          <w:szCs w:val="18"/>
        </w:rPr>
      </w:pPr>
      <w:r>
        <w:rPr>
          <w:sz w:val="18"/>
          <w:szCs w:val="18"/>
        </w:rPr>
        <w:t>Invio per posta ordinaria: RPCT di A</w:t>
      </w:r>
      <w:r w:rsidR="000867B1">
        <w:rPr>
          <w:sz w:val="18"/>
          <w:szCs w:val="18"/>
        </w:rPr>
        <w:t>SIS Salernitana Reti e Impianti SPA</w:t>
      </w:r>
      <w:r>
        <w:rPr>
          <w:sz w:val="18"/>
          <w:szCs w:val="18"/>
        </w:rPr>
        <w:t xml:space="preserve"> </w:t>
      </w:r>
      <w:r w:rsidR="000867B1">
        <w:rPr>
          <w:sz w:val="18"/>
          <w:szCs w:val="18"/>
        </w:rPr>
        <w:t>(</w:t>
      </w:r>
      <w:r w:rsidR="000867B1" w:rsidRPr="000867B1">
        <w:rPr>
          <w:sz w:val="18"/>
          <w:szCs w:val="18"/>
        </w:rPr>
        <w:t xml:space="preserve">VIA </w:t>
      </w:r>
      <w:r w:rsidR="002451E3">
        <w:rPr>
          <w:sz w:val="18"/>
          <w:szCs w:val="18"/>
        </w:rPr>
        <w:t xml:space="preserve">PIETRO LAVEGLIA, </w:t>
      </w:r>
      <w:r w:rsidR="002451E3" w:rsidRPr="000867B1">
        <w:rPr>
          <w:sz w:val="18"/>
          <w:szCs w:val="18"/>
        </w:rPr>
        <w:t xml:space="preserve">2 </w:t>
      </w:r>
      <w:r w:rsidR="000867B1" w:rsidRPr="000867B1">
        <w:rPr>
          <w:sz w:val="18"/>
          <w:szCs w:val="18"/>
        </w:rPr>
        <w:t>– 84131 SALERNO</w:t>
      </w:r>
      <w:r w:rsidR="000867B1">
        <w:rPr>
          <w:sz w:val="18"/>
          <w:szCs w:val="18"/>
        </w:rPr>
        <w:t>)</w:t>
      </w:r>
    </w:p>
    <w:p w14:paraId="33AEC52D" w14:textId="5ADBFA9C" w:rsidR="000112E0" w:rsidRDefault="000112E0" w:rsidP="000867B1">
      <w:pPr>
        <w:ind w:firstLine="103"/>
        <w:rPr>
          <w:rStyle w:val="Collegamentoipertestuale"/>
          <w:i/>
          <w:sz w:val="18"/>
          <w:szCs w:val="18"/>
        </w:rPr>
      </w:pPr>
      <w:r>
        <w:rPr>
          <w:sz w:val="18"/>
          <w:szCs w:val="18"/>
        </w:rPr>
        <w:t xml:space="preserve">Invio per posta elettronica (pec):  </w:t>
      </w:r>
      <w:hyperlink r:id="rId12" w:history="1">
        <w:r w:rsidR="000867B1" w:rsidRPr="00FB592E">
          <w:rPr>
            <w:rStyle w:val="Collegamentoipertestuale"/>
            <w:i/>
            <w:sz w:val="18"/>
            <w:szCs w:val="18"/>
          </w:rPr>
          <w:t>antonio_didomenico@pec.it</w:t>
        </w:r>
      </w:hyperlink>
      <w:r w:rsidR="000867B1">
        <w:rPr>
          <w:i/>
          <w:sz w:val="18"/>
          <w:szCs w:val="18"/>
        </w:rPr>
        <w:t xml:space="preserve"> – mail: </w:t>
      </w:r>
      <w:hyperlink r:id="rId13" w:history="1">
        <w:r w:rsidR="000867B1" w:rsidRPr="00FB592E">
          <w:rPr>
            <w:rStyle w:val="Collegamentoipertestuale"/>
            <w:i/>
            <w:sz w:val="18"/>
            <w:szCs w:val="18"/>
          </w:rPr>
          <w:t>antonio.didomenico@asisnet.it</w:t>
        </w:r>
      </w:hyperlink>
      <w:r w:rsidR="000867B1">
        <w:rPr>
          <w:i/>
          <w:sz w:val="18"/>
          <w:szCs w:val="18"/>
        </w:rPr>
        <w:t xml:space="preserve"> </w:t>
      </w:r>
    </w:p>
    <w:p w14:paraId="52CF2E6E" w14:textId="08209459" w:rsidR="000112E0" w:rsidRPr="000867B1" w:rsidRDefault="000112E0" w:rsidP="000867B1">
      <w:pPr>
        <w:ind w:firstLine="103"/>
        <w:rPr>
          <w:sz w:val="18"/>
          <w:szCs w:val="18"/>
        </w:rPr>
      </w:pPr>
      <w:r>
        <w:rPr>
          <w:sz w:val="18"/>
          <w:szCs w:val="18"/>
        </w:rPr>
        <w:t xml:space="preserve">Invio a mezzo fax: </w:t>
      </w:r>
      <w:r w:rsidR="000867B1" w:rsidRPr="000867B1">
        <w:rPr>
          <w:sz w:val="18"/>
          <w:szCs w:val="18"/>
        </w:rPr>
        <w:t>089 7724013</w:t>
      </w:r>
    </w:p>
    <w:p w14:paraId="71351F0E" w14:textId="77777777" w:rsidR="000112E0" w:rsidRPr="00CF7987" w:rsidRDefault="000112E0" w:rsidP="000867B1">
      <w:pPr>
        <w:ind w:firstLine="103"/>
        <w:rPr>
          <w:sz w:val="18"/>
          <w:szCs w:val="18"/>
        </w:rPr>
      </w:pPr>
    </w:p>
    <w:p w14:paraId="64CFF70C" w14:textId="77777777" w:rsidR="00E230B3" w:rsidRDefault="00E230B3" w:rsidP="000112E0"/>
    <w:p w14:paraId="1A3DBEB2" w14:textId="77777777" w:rsidR="00E230B3" w:rsidRDefault="00E230B3" w:rsidP="000112E0"/>
    <w:p w14:paraId="44882BEB" w14:textId="77777777" w:rsidR="00E230B3" w:rsidRDefault="00E230B3" w:rsidP="000112E0"/>
    <w:p w14:paraId="0BD0813D" w14:textId="77777777" w:rsidR="00E230B3" w:rsidRDefault="00E230B3" w:rsidP="000112E0"/>
    <w:p w14:paraId="24FC225F" w14:textId="77777777" w:rsidR="00E230B3" w:rsidRDefault="00E230B3" w:rsidP="000112E0"/>
    <w:p w14:paraId="03BC5B99" w14:textId="77777777" w:rsidR="00E230B3" w:rsidRDefault="00E230B3" w:rsidP="000112E0"/>
    <w:p w14:paraId="257FEF89" w14:textId="77777777" w:rsidR="00E230B3" w:rsidRDefault="00E230B3" w:rsidP="000112E0"/>
    <w:p w14:paraId="1DF547E9" w14:textId="6C12BA3F" w:rsidR="000112E0" w:rsidRDefault="000112E0" w:rsidP="000112E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1FE1B" wp14:editId="5E7D21A9">
                <wp:simplePos x="0" y="0"/>
                <wp:positionH relativeFrom="margin">
                  <wp:align>left</wp:align>
                </wp:positionH>
                <wp:positionV relativeFrom="paragraph">
                  <wp:posOffset>140970</wp:posOffset>
                </wp:positionV>
                <wp:extent cx="6153150" cy="3467100"/>
                <wp:effectExtent l="0" t="0" r="0" b="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0" cy="346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7CDC9D" w14:textId="77777777" w:rsidR="000112E0" w:rsidRPr="00917096" w:rsidRDefault="000112E0" w:rsidP="000112E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7096">
                              <w:rPr>
                                <w:b/>
                              </w:rPr>
                              <w:t>Informativa sul trattamento dei dati personali forniti con la richiesta</w:t>
                            </w:r>
                          </w:p>
                          <w:p w14:paraId="36282AEF" w14:textId="77777777" w:rsidR="000112E0" w:rsidRDefault="000112E0" w:rsidP="000112E0">
                            <w:pPr>
                              <w:jc w:val="center"/>
                            </w:pPr>
                            <w:r>
                              <w:t>(art.13 del Regolamento UE 2016/679)</w:t>
                            </w:r>
                          </w:p>
                          <w:p w14:paraId="3E03D9A2" w14:textId="77777777" w:rsidR="000112E0" w:rsidRDefault="000112E0" w:rsidP="000112E0">
                            <w:pPr>
                              <w:jc w:val="both"/>
                            </w:pPr>
                          </w:p>
                          <w:p w14:paraId="34C0E848" w14:textId="77777777" w:rsidR="000112E0" w:rsidRDefault="000112E0" w:rsidP="000112E0">
                            <w:pPr>
                              <w:widowControl w:val="0"/>
                              <w:tabs>
                                <w:tab w:val="right" w:leader="dot" w:pos="4111"/>
                                <w:tab w:val="left" w:pos="5812"/>
                                <w:tab w:val="right" w:leader="dot" w:pos="9639"/>
                              </w:tabs>
                              <w:jc w:val="both"/>
                              <w:rPr>
                                <w:rFonts w:eastAsia="Calibri"/>
                                <w:kern w:val="1"/>
                              </w:rPr>
                            </w:pPr>
                            <w:r w:rsidRPr="00CF7987">
                              <w:rPr>
                                <w:rFonts w:eastAsia="Calibri"/>
                                <w:kern w:val="1"/>
                              </w:rPr>
                              <w:t xml:space="preserve">Il sottoscritto è consapevole che i dati personali sono oggetto di trattamento informatico e/o manuale e potranno essere utilizzati esclusivamente per gli adempimenti di 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legge.  </w:t>
                            </w:r>
                          </w:p>
                          <w:p w14:paraId="679BD01F" w14:textId="4F44E7BC" w:rsidR="000112E0" w:rsidRDefault="000112E0" w:rsidP="000112E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Calibri"/>
                                <w:kern w:val="1"/>
                              </w:rPr>
                            </w:pPr>
                            <w:r>
                              <w:rPr>
                                <w:rFonts w:eastAsia="Calibri"/>
                                <w:kern w:val="1"/>
                              </w:rPr>
                              <w:t>A</w:t>
                            </w:r>
                            <w:r w:rsidR="00AE0FAB">
                              <w:rPr>
                                <w:rFonts w:eastAsia="Calibri"/>
                                <w:kern w:val="1"/>
                              </w:rPr>
                              <w:t>SIS Salernitana reti e Impianti SPA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, quale titolare del 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>trattamento, tra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>tterà i dati contenuti ne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>l presente modulo per la sola finalit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à di dar seguito alle proposte formulate. </w:t>
                            </w:r>
                          </w:p>
                          <w:p w14:paraId="5F8C176B" w14:textId="77777777" w:rsidR="000112E0" w:rsidRDefault="000112E0" w:rsidP="000112E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Calibri"/>
                                <w:kern w:val="1"/>
                              </w:rPr>
                            </w:pPr>
                            <w:r>
                              <w:rPr>
                                <w:rFonts w:eastAsia="Calibri"/>
                                <w:kern w:val="1"/>
                              </w:rPr>
                              <w:t>Essi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 xml:space="preserve"> potranno essere t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rattati in modalità cartacea ed 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>automatizzata e saranno conservati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>,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 xml:space="preserve"> nei limiti concessi dalla legge, per finalità ammini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strative e contabili, oltre che 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>per far valere o tutelare i diritti della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 Società, ove necessario. </w:t>
                            </w:r>
                          </w:p>
                          <w:p w14:paraId="1C6B3BC4" w14:textId="1D65414C" w:rsidR="000112E0" w:rsidRDefault="000112E0" w:rsidP="000112E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Calibri"/>
                                <w:kern w:val="1"/>
                              </w:rPr>
                            </w:pPr>
                            <w:r>
                              <w:rPr>
                                <w:rFonts w:eastAsia="Calibri"/>
                                <w:kern w:val="1"/>
                              </w:rPr>
                              <w:t>I dati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 xml:space="preserve"> potra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>nno essere trasmessi al Responsabile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del Trattamento di </w:t>
                            </w:r>
                            <w:r w:rsidR="00AE0FAB">
                              <w:rPr>
                                <w:rFonts w:eastAsia="Calibri"/>
                                <w:kern w:val="1"/>
                              </w:rPr>
                              <w:t xml:space="preserve">ASIS Salernitana </w:t>
                            </w:r>
                            <w:r w:rsidR="000867B1">
                              <w:rPr>
                                <w:rFonts w:eastAsia="Calibri"/>
                                <w:kern w:val="1"/>
                              </w:rPr>
                              <w:t>R</w:t>
                            </w:r>
                            <w:r w:rsidR="00AE0FAB">
                              <w:rPr>
                                <w:rFonts w:eastAsia="Calibri"/>
                                <w:kern w:val="1"/>
                              </w:rPr>
                              <w:t>eti e Impianti SPA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>.</w:t>
                            </w:r>
                          </w:p>
                          <w:p w14:paraId="58E08426" w14:textId="77777777" w:rsidR="000112E0" w:rsidRDefault="000112E0" w:rsidP="000112E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Calibri"/>
                                <w:kern w:val="1"/>
                              </w:rPr>
                            </w:pPr>
                            <w:r>
                              <w:rPr>
                                <w:rFonts w:eastAsia="Calibri"/>
                                <w:kern w:val="1"/>
                              </w:rPr>
                              <w:t>Il proponente, nel rispetto della normativa per la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 xml:space="preserve"> protezione dei dati perso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nali, ha diritto di 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 xml:space="preserve">richiedere l’accesso ai dati, la limitazione del trattamento, l’opposizione al 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trattamento o la 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>cancellazione e/o la portabilità d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>ei Suoi dati, nonché di produrre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 xml:space="preserve"> reclamo all’Autorit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à Garante per la Protezione dei 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>dati personali.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 </w:t>
                            </w:r>
                          </w:p>
                          <w:p w14:paraId="383A9D9E" w14:textId="77777777" w:rsidR="000112E0" w:rsidRDefault="000112E0" w:rsidP="000112E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Calibri"/>
                                <w:kern w:val="1"/>
                              </w:rPr>
                            </w:pP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I dati saranno, in ogni caso, trattati </w:t>
                            </w:r>
                            <w:r w:rsidRPr="00CF7987">
                              <w:rPr>
                                <w:rFonts w:eastAsia="Calibri"/>
                                <w:kern w:val="1"/>
                              </w:rPr>
                              <w:t>nel rispetto delle disposizioni del Regolamento (UE)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 2016/679 </w:t>
                            </w:r>
                          </w:p>
                          <w:p w14:paraId="3BBD7AE2" w14:textId="77777777" w:rsidR="000112E0" w:rsidRPr="00A05452" w:rsidRDefault="000112E0" w:rsidP="000112E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Calibri"/>
                                <w:kern w:val="1"/>
                              </w:rPr>
                            </w:pPr>
                          </w:p>
                          <w:p w14:paraId="6F200AB0" w14:textId="77777777" w:rsidR="000112E0" w:rsidRPr="00087D3B" w:rsidRDefault="000112E0" w:rsidP="000112E0">
                            <w:pPr>
                              <w:ind w:left="5400" w:hanging="5400"/>
                              <w:rPr>
                                <w:highlight w:val="yellow"/>
                              </w:rPr>
                            </w:pPr>
                          </w:p>
                          <w:p w14:paraId="3B46F2EE" w14:textId="77777777" w:rsidR="000112E0" w:rsidRPr="00087D3B" w:rsidRDefault="000112E0" w:rsidP="000112E0">
                            <w:pPr>
                              <w:widowControl w:val="0"/>
                              <w:tabs>
                                <w:tab w:val="right" w:leader="dot" w:pos="4111"/>
                                <w:tab w:val="left" w:pos="5812"/>
                                <w:tab w:val="right" w:leader="dot" w:pos="9639"/>
                              </w:tabs>
                              <w:jc w:val="both"/>
                            </w:pPr>
                            <w:r w:rsidRPr="00087D3B">
                              <w:t xml:space="preserve">Luogo e data ________________________Firma </w:t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  <w:t>_______________</w:t>
                            </w:r>
                            <w:r w:rsidRPr="00087D3B">
                              <w:t>_____________________________</w:t>
                            </w:r>
                          </w:p>
                          <w:p w14:paraId="2BE26B01" w14:textId="77777777" w:rsidR="000112E0" w:rsidRDefault="000112E0" w:rsidP="000112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1FE1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0;margin-top:11.1pt;width:484.5pt;height:27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" fillcolor="white [3201]" strokeweight="1pt">
                <v:path arrowok="t"/>
                <v:textbox>
                  <w:txbxContent>
                    <w:p w14:paraId="297CDC9D" w14:textId="77777777" w:rsidR="000112E0" w:rsidRPr="00917096" w:rsidRDefault="000112E0" w:rsidP="000112E0">
                      <w:pPr>
                        <w:jc w:val="center"/>
                        <w:rPr>
                          <w:b/>
                        </w:rPr>
                      </w:pPr>
                      <w:r w:rsidRPr="00917096">
                        <w:rPr>
                          <w:b/>
                        </w:rPr>
                        <w:t>Informativa sul trattamento dei dati personali forniti con la richiesta</w:t>
                      </w:r>
                    </w:p>
                    <w:p w14:paraId="36282AEF" w14:textId="77777777" w:rsidR="000112E0" w:rsidRDefault="000112E0" w:rsidP="000112E0">
                      <w:pPr>
                        <w:jc w:val="center"/>
                      </w:pPr>
                      <w:r>
                        <w:t>(art.13 del Regolamento UE 2016/679)</w:t>
                      </w:r>
                    </w:p>
                    <w:p w14:paraId="3E03D9A2" w14:textId="77777777" w:rsidR="000112E0" w:rsidRDefault="000112E0" w:rsidP="000112E0">
                      <w:pPr>
                        <w:jc w:val="both"/>
                      </w:pPr>
                    </w:p>
                    <w:p w14:paraId="34C0E848" w14:textId="77777777" w:rsidR="000112E0" w:rsidRDefault="000112E0" w:rsidP="000112E0">
                      <w:pPr>
                        <w:widowControl w:val="0"/>
                        <w:tabs>
                          <w:tab w:val="right" w:leader="dot" w:pos="4111"/>
                          <w:tab w:val="left" w:pos="5812"/>
                          <w:tab w:val="right" w:leader="dot" w:pos="9639"/>
                        </w:tabs>
                        <w:jc w:val="both"/>
                        <w:rPr>
                          <w:rFonts w:eastAsia="Calibri"/>
                          <w:kern w:val="1"/>
                        </w:rPr>
                      </w:pPr>
                      <w:r w:rsidRPr="00CF7987">
                        <w:rPr>
                          <w:rFonts w:eastAsia="Calibri"/>
                          <w:kern w:val="1"/>
                        </w:rPr>
                        <w:t xml:space="preserve">Il sottoscritto è consapevole che i dati personali sono oggetto di trattamento informatico e/o manuale e potranno essere utilizzati esclusivamente per gli adempimenti di </w:t>
                      </w:r>
                      <w:r>
                        <w:rPr>
                          <w:rFonts w:eastAsia="Calibri"/>
                          <w:kern w:val="1"/>
                        </w:rPr>
                        <w:t xml:space="preserve">legge.  </w:t>
                      </w:r>
                    </w:p>
                    <w:p w14:paraId="679BD01F" w14:textId="4F44E7BC" w:rsidR="000112E0" w:rsidRDefault="000112E0" w:rsidP="000112E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Calibri"/>
                          <w:kern w:val="1"/>
                        </w:rPr>
                      </w:pPr>
                      <w:r>
                        <w:rPr>
                          <w:rFonts w:eastAsia="Calibri"/>
                          <w:kern w:val="1"/>
                        </w:rPr>
                        <w:t>A</w:t>
                      </w:r>
                      <w:r w:rsidR="00AE0FAB">
                        <w:rPr>
                          <w:rFonts w:eastAsia="Calibri"/>
                          <w:kern w:val="1"/>
                        </w:rPr>
                        <w:t>SIS Salernitana reti e Impianti SPA</w:t>
                      </w:r>
                      <w:r>
                        <w:rPr>
                          <w:rFonts w:eastAsia="Calibri"/>
                          <w:kern w:val="1"/>
                        </w:rPr>
                        <w:t xml:space="preserve">, quale titolare del 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>trattamento, tra</w:t>
                      </w:r>
                      <w:r>
                        <w:rPr>
                          <w:rFonts w:eastAsia="Calibri"/>
                          <w:kern w:val="1"/>
                        </w:rPr>
                        <w:t>tterà i dati contenuti ne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>l presente modulo per la sola finalit</w:t>
                      </w:r>
                      <w:r>
                        <w:rPr>
                          <w:rFonts w:eastAsia="Calibri"/>
                          <w:kern w:val="1"/>
                        </w:rPr>
                        <w:t xml:space="preserve">à di dar seguito alle proposte formulate. </w:t>
                      </w:r>
                    </w:p>
                    <w:p w14:paraId="5F8C176B" w14:textId="77777777" w:rsidR="000112E0" w:rsidRDefault="000112E0" w:rsidP="000112E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Calibri"/>
                          <w:kern w:val="1"/>
                        </w:rPr>
                      </w:pPr>
                      <w:r>
                        <w:rPr>
                          <w:rFonts w:eastAsia="Calibri"/>
                          <w:kern w:val="1"/>
                        </w:rPr>
                        <w:t>Essi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 xml:space="preserve"> potranno essere t</w:t>
                      </w:r>
                      <w:r>
                        <w:rPr>
                          <w:rFonts w:eastAsia="Calibri"/>
                          <w:kern w:val="1"/>
                        </w:rPr>
                        <w:t xml:space="preserve">rattati in modalità cartacea ed 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>automatizzata e saranno conservati</w:t>
                      </w:r>
                      <w:r>
                        <w:rPr>
                          <w:rFonts w:eastAsia="Calibri"/>
                          <w:kern w:val="1"/>
                        </w:rPr>
                        <w:t>,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 xml:space="preserve"> nei limiti concessi dalla legge, per finalità ammini</w:t>
                      </w:r>
                      <w:r>
                        <w:rPr>
                          <w:rFonts w:eastAsia="Calibri"/>
                          <w:kern w:val="1"/>
                        </w:rPr>
                        <w:t xml:space="preserve">strative e contabili, oltre che 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>per far valere o tutelare i diritti della</w:t>
                      </w:r>
                      <w:r>
                        <w:rPr>
                          <w:rFonts w:eastAsia="Calibri"/>
                          <w:kern w:val="1"/>
                        </w:rPr>
                        <w:t xml:space="preserve"> Società, ove necessario. </w:t>
                      </w:r>
                    </w:p>
                    <w:p w14:paraId="1C6B3BC4" w14:textId="1D65414C" w:rsidR="000112E0" w:rsidRDefault="000112E0" w:rsidP="000112E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Calibri"/>
                          <w:kern w:val="1"/>
                        </w:rPr>
                      </w:pPr>
                      <w:r>
                        <w:rPr>
                          <w:rFonts w:eastAsia="Calibri"/>
                          <w:kern w:val="1"/>
                        </w:rPr>
                        <w:t>I dati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 xml:space="preserve"> potra</w:t>
                      </w:r>
                      <w:r>
                        <w:rPr>
                          <w:rFonts w:eastAsia="Calibri"/>
                          <w:kern w:val="1"/>
                        </w:rPr>
                        <w:t>nno essere trasmessi al Responsabile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 xml:space="preserve"> </w:t>
                      </w:r>
                      <w:r>
                        <w:rPr>
                          <w:rFonts w:eastAsia="Calibri"/>
                          <w:kern w:val="1"/>
                        </w:rPr>
                        <w:t xml:space="preserve">del Trattamento di </w:t>
                      </w:r>
                      <w:r w:rsidR="00AE0FAB">
                        <w:rPr>
                          <w:rFonts w:eastAsia="Calibri"/>
                          <w:kern w:val="1"/>
                        </w:rPr>
                        <w:t xml:space="preserve">ASIS Salernitana </w:t>
                      </w:r>
                      <w:r w:rsidR="000867B1">
                        <w:rPr>
                          <w:rFonts w:eastAsia="Calibri"/>
                          <w:kern w:val="1"/>
                        </w:rPr>
                        <w:t>R</w:t>
                      </w:r>
                      <w:r w:rsidR="00AE0FAB">
                        <w:rPr>
                          <w:rFonts w:eastAsia="Calibri"/>
                          <w:kern w:val="1"/>
                        </w:rPr>
                        <w:t>eti e Impianti SPA</w:t>
                      </w:r>
                      <w:r>
                        <w:rPr>
                          <w:rFonts w:eastAsia="Calibri"/>
                          <w:kern w:val="1"/>
                        </w:rPr>
                        <w:t>.</w:t>
                      </w:r>
                    </w:p>
                    <w:p w14:paraId="58E08426" w14:textId="77777777" w:rsidR="000112E0" w:rsidRDefault="000112E0" w:rsidP="000112E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Calibri"/>
                          <w:kern w:val="1"/>
                        </w:rPr>
                      </w:pPr>
                      <w:r>
                        <w:rPr>
                          <w:rFonts w:eastAsia="Calibri"/>
                          <w:kern w:val="1"/>
                        </w:rPr>
                        <w:t>Il proponente, nel rispetto della normativa per la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 xml:space="preserve"> protezione dei dati perso</w:t>
                      </w:r>
                      <w:r>
                        <w:rPr>
                          <w:rFonts w:eastAsia="Calibri"/>
                          <w:kern w:val="1"/>
                        </w:rPr>
                        <w:t xml:space="preserve">nali, ha diritto di 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 xml:space="preserve">richiedere l’accesso ai dati, la limitazione del trattamento, l’opposizione al </w:t>
                      </w:r>
                      <w:r>
                        <w:rPr>
                          <w:rFonts w:eastAsia="Calibri"/>
                          <w:kern w:val="1"/>
                        </w:rPr>
                        <w:t xml:space="preserve">trattamento o la 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>cancellazione e/o la portabilità d</w:t>
                      </w:r>
                      <w:r>
                        <w:rPr>
                          <w:rFonts w:eastAsia="Calibri"/>
                          <w:kern w:val="1"/>
                        </w:rPr>
                        <w:t>ei Suoi dati, nonché di produrre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 xml:space="preserve"> reclamo all’Autorit</w:t>
                      </w:r>
                      <w:r>
                        <w:rPr>
                          <w:rFonts w:eastAsia="Calibri"/>
                          <w:kern w:val="1"/>
                        </w:rPr>
                        <w:t xml:space="preserve">à Garante per la Protezione dei 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>dati personali.</w:t>
                      </w:r>
                      <w:r>
                        <w:rPr>
                          <w:rFonts w:eastAsia="Calibri"/>
                          <w:kern w:val="1"/>
                        </w:rPr>
                        <w:t xml:space="preserve"> </w:t>
                      </w:r>
                    </w:p>
                    <w:p w14:paraId="383A9D9E" w14:textId="77777777" w:rsidR="000112E0" w:rsidRDefault="000112E0" w:rsidP="000112E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Calibri"/>
                          <w:kern w:val="1"/>
                        </w:rPr>
                      </w:pPr>
                      <w:r>
                        <w:rPr>
                          <w:rFonts w:eastAsia="Calibri"/>
                          <w:kern w:val="1"/>
                        </w:rPr>
                        <w:t xml:space="preserve">I dati saranno, in ogni caso, trattati </w:t>
                      </w:r>
                      <w:r w:rsidRPr="00CF7987">
                        <w:rPr>
                          <w:rFonts w:eastAsia="Calibri"/>
                          <w:kern w:val="1"/>
                        </w:rPr>
                        <w:t>nel rispetto delle disposizioni del Regolamento (UE)</w:t>
                      </w:r>
                      <w:r>
                        <w:rPr>
                          <w:rFonts w:eastAsia="Calibri"/>
                          <w:kern w:val="1"/>
                        </w:rPr>
                        <w:t xml:space="preserve"> 2016/679 </w:t>
                      </w:r>
                    </w:p>
                    <w:p w14:paraId="3BBD7AE2" w14:textId="77777777" w:rsidR="000112E0" w:rsidRPr="00A05452" w:rsidRDefault="000112E0" w:rsidP="000112E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Calibri"/>
                          <w:kern w:val="1"/>
                        </w:rPr>
                      </w:pPr>
                    </w:p>
                    <w:p w14:paraId="6F200AB0" w14:textId="77777777" w:rsidR="000112E0" w:rsidRPr="00087D3B" w:rsidRDefault="000112E0" w:rsidP="000112E0">
                      <w:pPr>
                        <w:ind w:left="5400" w:hanging="5400"/>
                        <w:rPr>
                          <w:highlight w:val="yellow"/>
                        </w:rPr>
                      </w:pPr>
                    </w:p>
                    <w:p w14:paraId="3B46F2EE" w14:textId="77777777" w:rsidR="000112E0" w:rsidRPr="00087D3B" w:rsidRDefault="000112E0" w:rsidP="000112E0">
                      <w:pPr>
                        <w:widowControl w:val="0"/>
                        <w:tabs>
                          <w:tab w:val="right" w:leader="dot" w:pos="4111"/>
                          <w:tab w:val="left" w:pos="5812"/>
                          <w:tab w:val="right" w:leader="dot" w:pos="9639"/>
                        </w:tabs>
                        <w:jc w:val="both"/>
                      </w:pPr>
                      <w:r w:rsidRPr="00087D3B">
                        <w:t xml:space="preserve">Luogo e data ________________________Firma </w:t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  <w:t>_______________</w:t>
                      </w:r>
                      <w:r w:rsidRPr="00087D3B">
                        <w:t>_____________________________</w:t>
                      </w:r>
                    </w:p>
                    <w:p w14:paraId="2BE26B01" w14:textId="77777777" w:rsidR="000112E0" w:rsidRDefault="000112E0" w:rsidP="000112E0"/>
                  </w:txbxContent>
                </v:textbox>
                <w10:wrap anchorx="margin"/>
              </v:shape>
            </w:pict>
          </mc:Fallback>
        </mc:AlternateContent>
      </w:r>
    </w:p>
    <w:p w14:paraId="65D477CE" w14:textId="77777777" w:rsidR="000112E0" w:rsidRPr="00CF7987" w:rsidRDefault="000112E0" w:rsidP="000112E0"/>
    <w:p w14:paraId="23050296" w14:textId="77777777" w:rsidR="000112E0" w:rsidRDefault="000112E0" w:rsidP="000112E0"/>
    <w:p w14:paraId="12410BC9" w14:textId="77777777" w:rsidR="000112E0" w:rsidRDefault="000112E0" w:rsidP="000112E0"/>
    <w:p w14:paraId="646DE8F2" w14:textId="77777777" w:rsidR="000112E0" w:rsidRPr="00917096" w:rsidRDefault="000112E0" w:rsidP="000112E0"/>
    <w:p w14:paraId="34F5FCC2" w14:textId="3FD27744" w:rsidR="00BD0A0D" w:rsidRPr="00BD0A0D" w:rsidRDefault="00274AC8" w:rsidP="00A76443">
      <w:pPr>
        <w:pStyle w:val="Nessunaspaziatura"/>
        <w:tabs>
          <w:tab w:val="left" w:pos="5954"/>
        </w:tabs>
      </w:pPr>
      <w:r>
        <w:rPr>
          <w:rFonts w:ascii="Arial Narrow" w:hAnsi="Arial Narrow" w:cs="Calibri Light"/>
          <w:b/>
          <w:bCs/>
          <w:spacing w:val="20"/>
          <w:sz w:val="22"/>
          <w:szCs w:val="22"/>
        </w:rPr>
        <w:tab/>
      </w:r>
    </w:p>
    <w:p w14:paraId="5BEE7132" w14:textId="77777777" w:rsidR="00BD0A0D" w:rsidRDefault="00BD0A0D" w:rsidP="00BD0A0D"/>
    <w:p w14:paraId="755D33C5" w14:textId="77777777" w:rsidR="00DF6A09" w:rsidRPr="00DF6A09" w:rsidRDefault="00DF6A09" w:rsidP="00DF6A09"/>
    <w:p w14:paraId="13980E45" w14:textId="77777777" w:rsidR="00DF6A09" w:rsidRPr="00DF6A09" w:rsidRDefault="00DF6A09" w:rsidP="00DF6A09"/>
    <w:p w14:paraId="0E3ED912" w14:textId="77777777" w:rsidR="00DF6A09" w:rsidRPr="00DF6A09" w:rsidRDefault="00DF6A09" w:rsidP="00DF6A09">
      <w:pPr>
        <w:tabs>
          <w:tab w:val="left" w:pos="6739"/>
        </w:tabs>
      </w:pPr>
      <w:r>
        <w:tab/>
      </w:r>
    </w:p>
    <w:sectPr w:rsidR="00DF6A09" w:rsidRPr="00DF6A09" w:rsidSect="008E1EC4">
      <w:headerReference w:type="default" r:id="rId14"/>
      <w:footerReference w:type="even" r:id="rId15"/>
      <w:pgSz w:w="11906" w:h="16838"/>
      <w:pgMar w:top="720" w:right="720" w:bottom="720" w:left="720" w:header="426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1385E" w14:textId="77777777" w:rsidR="00FA3DA4" w:rsidRDefault="00FA3DA4">
      <w:r>
        <w:separator/>
      </w:r>
    </w:p>
  </w:endnote>
  <w:endnote w:type="continuationSeparator" w:id="0">
    <w:p w14:paraId="02792861" w14:textId="77777777" w:rsidR="00FA3DA4" w:rsidRDefault="00FA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02A5E" w14:textId="77777777" w:rsidR="008068A7" w:rsidRDefault="00D61A1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8068A7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8C62DB8" w14:textId="77777777" w:rsidR="008068A7" w:rsidRDefault="008068A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A2557" w14:textId="77777777" w:rsidR="00FA3DA4" w:rsidRDefault="00FA3DA4">
      <w:r>
        <w:separator/>
      </w:r>
    </w:p>
  </w:footnote>
  <w:footnote w:type="continuationSeparator" w:id="0">
    <w:p w14:paraId="2AA4A84D" w14:textId="77777777" w:rsidR="00FA3DA4" w:rsidRDefault="00FA3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5BFD1" w14:textId="4D9E600F" w:rsidR="008068A7" w:rsidRPr="008D505F" w:rsidRDefault="008D505F" w:rsidP="008D505F">
    <w:pPr>
      <w:pStyle w:val="Intestazione"/>
      <w:tabs>
        <w:tab w:val="clear" w:pos="4819"/>
        <w:tab w:val="clear" w:pos="9638"/>
      </w:tabs>
      <w:jc w:val="center"/>
      <w:rPr>
        <w:color w:val="0070C0"/>
        <w:u w:val="single"/>
      </w:rPr>
    </w:pPr>
    <w:r w:rsidRPr="008D505F">
      <w:rPr>
        <w:rFonts w:ascii="Arial" w:hAnsi="Arial" w:cs="Arial"/>
        <w:noProof/>
        <w:color w:val="0070C0"/>
        <w:u w:val="single"/>
      </w:rPr>
      <w:t>ASIS SPA – SISTEMA ANTICORRUZIONE – RPCT dott. Antonio Di Domenico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46BB8"/>
    <w:multiLevelType w:val="hybridMultilevel"/>
    <w:tmpl w:val="BC6E5AA8"/>
    <w:lvl w:ilvl="0" w:tplc="9CA4D944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A5B06EC"/>
    <w:multiLevelType w:val="hybridMultilevel"/>
    <w:tmpl w:val="9776001E"/>
    <w:lvl w:ilvl="0" w:tplc="0410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2" w15:restartNumberingAfterBreak="0">
    <w:nsid w:val="15C56458"/>
    <w:multiLevelType w:val="hybridMultilevel"/>
    <w:tmpl w:val="8A788E3A"/>
    <w:lvl w:ilvl="0" w:tplc="0484B552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19" w:hanging="360"/>
      </w:pPr>
    </w:lvl>
    <w:lvl w:ilvl="2" w:tplc="0410001B" w:tentative="1">
      <w:start w:val="1"/>
      <w:numFmt w:val="lowerRoman"/>
      <w:lvlText w:val="%3."/>
      <w:lvlJc w:val="right"/>
      <w:pPr>
        <w:ind w:left="2339" w:hanging="180"/>
      </w:pPr>
    </w:lvl>
    <w:lvl w:ilvl="3" w:tplc="0410000F" w:tentative="1">
      <w:start w:val="1"/>
      <w:numFmt w:val="decimal"/>
      <w:lvlText w:val="%4."/>
      <w:lvlJc w:val="left"/>
      <w:pPr>
        <w:ind w:left="3059" w:hanging="360"/>
      </w:pPr>
    </w:lvl>
    <w:lvl w:ilvl="4" w:tplc="04100019" w:tentative="1">
      <w:start w:val="1"/>
      <w:numFmt w:val="lowerLetter"/>
      <w:lvlText w:val="%5."/>
      <w:lvlJc w:val="left"/>
      <w:pPr>
        <w:ind w:left="3779" w:hanging="360"/>
      </w:pPr>
    </w:lvl>
    <w:lvl w:ilvl="5" w:tplc="0410001B" w:tentative="1">
      <w:start w:val="1"/>
      <w:numFmt w:val="lowerRoman"/>
      <w:lvlText w:val="%6."/>
      <w:lvlJc w:val="right"/>
      <w:pPr>
        <w:ind w:left="4499" w:hanging="180"/>
      </w:pPr>
    </w:lvl>
    <w:lvl w:ilvl="6" w:tplc="0410000F" w:tentative="1">
      <w:start w:val="1"/>
      <w:numFmt w:val="decimal"/>
      <w:lvlText w:val="%7."/>
      <w:lvlJc w:val="left"/>
      <w:pPr>
        <w:ind w:left="5219" w:hanging="360"/>
      </w:pPr>
    </w:lvl>
    <w:lvl w:ilvl="7" w:tplc="04100019" w:tentative="1">
      <w:start w:val="1"/>
      <w:numFmt w:val="lowerLetter"/>
      <w:lvlText w:val="%8."/>
      <w:lvlJc w:val="left"/>
      <w:pPr>
        <w:ind w:left="5939" w:hanging="360"/>
      </w:pPr>
    </w:lvl>
    <w:lvl w:ilvl="8" w:tplc="0410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18B930FB"/>
    <w:multiLevelType w:val="hybridMultilevel"/>
    <w:tmpl w:val="2A16F7F2"/>
    <w:lvl w:ilvl="0" w:tplc="09D46C68">
      <w:start w:val="16"/>
      <w:numFmt w:val="bullet"/>
      <w:lvlText w:val="-"/>
      <w:lvlJc w:val="left"/>
      <w:pPr>
        <w:ind w:left="84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9075B32"/>
    <w:multiLevelType w:val="hybridMultilevel"/>
    <w:tmpl w:val="75CA4B38"/>
    <w:lvl w:ilvl="0" w:tplc="682277C0">
      <w:start w:val="1"/>
      <w:numFmt w:val="decimal"/>
      <w:lvlText w:val="%1)"/>
      <w:lvlJc w:val="left"/>
      <w:pPr>
        <w:ind w:left="1211" w:hanging="360"/>
      </w:pPr>
    </w:lvl>
    <w:lvl w:ilvl="1" w:tplc="04100019">
      <w:start w:val="1"/>
      <w:numFmt w:val="lowerLetter"/>
      <w:lvlText w:val="%2."/>
      <w:lvlJc w:val="left"/>
      <w:pPr>
        <w:ind w:left="1931" w:hanging="360"/>
      </w:pPr>
    </w:lvl>
    <w:lvl w:ilvl="2" w:tplc="0410001B">
      <w:start w:val="1"/>
      <w:numFmt w:val="lowerRoman"/>
      <w:lvlText w:val="%3."/>
      <w:lvlJc w:val="right"/>
      <w:pPr>
        <w:ind w:left="2651" w:hanging="180"/>
      </w:pPr>
    </w:lvl>
    <w:lvl w:ilvl="3" w:tplc="0410000F">
      <w:start w:val="1"/>
      <w:numFmt w:val="decimal"/>
      <w:lvlText w:val="%4."/>
      <w:lvlJc w:val="left"/>
      <w:pPr>
        <w:ind w:left="3371" w:hanging="360"/>
      </w:pPr>
    </w:lvl>
    <w:lvl w:ilvl="4" w:tplc="04100019">
      <w:start w:val="1"/>
      <w:numFmt w:val="lowerLetter"/>
      <w:lvlText w:val="%5."/>
      <w:lvlJc w:val="left"/>
      <w:pPr>
        <w:ind w:left="4091" w:hanging="360"/>
      </w:pPr>
    </w:lvl>
    <w:lvl w:ilvl="5" w:tplc="0410001B">
      <w:start w:val="1"/>
      <w:numFmt w:val="lowerRoman"/>
      <w:lvlText w:val="%6."/>
      <w:lvlJc w:val="right"/>
      <w:pPr>
        <w:ind w:left="4811" w:hanging="180"/>
      </w:pPr>
    </w:lvl>
    <w:lvl w:ilvl="6" w:tplc="0410000F">
      <w:start w:val="1"/>
      <w:numFmt w:val="decimal"/>
      <w:lvlText w:val="%7."/>
      <w:lvlJc w:val="left"/>
      <w:pPr>
        <w:ind w:left="5531" w:hanging="360"/>
      </w:pPr>
    </w:lvl>
    <w:lvl w:ilvl="7" w:tplc="04100019">
      <w:start w:val="1"/>
      <w:numFmt w:val="lowerLetter"/>
      <w:lvlText w:val="%8."/>
      <w:lvlJc w:val="left"/>
      <w:pPr>
        <w:ind w:left="6251" w:hanging="360"/>
      </w:pPr>
    </w:lvl>
    <w:lvl w:ilvl="8" w:tplc="0410001B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A711D7B"/>
    <w:multiLevelType w:val="hybridMultilevel"/>
    <w:tmpl w:val="891A4E4A"/>
    <w:lvl w:ilvl="0" w:tplc="DF2651FC">
      <w:start w:val="1"/>
      <w:numFmt w:val="decimal"/>
      <w:lvlText w:val="%1)"/>
      <w:lvlJc w:val="left"/>
      <w:pPr>
        <w:ind w:left="20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60" w:hanging="360"/>
      </w:pPr>
    </w:lvl>
    <w:lvl w:ilvl="2" w:tplc="0410001B" w:tentative="1">
      <w:start w:val="1"/>
      <w:numFmt w:val="lowerRoman"/>
      <w:lvlText w:val="%3."/>
      <w:lvlJc w:val="right"/>
      <w:pPr>
        <w:ind w:left="3480" w:hanging="180"/>
      </w:pPr>
    </w:lvl>
    <w:lvl w:ilvl="3" w:tplc="0410000F" w:tentative="1">
      <w:start w:val="1"/>
      <w:numFmt w:val="decimal"/>
      <w:lvlText w:val="%4."/>
      <w:lvlJc w:val="left"/>
      <w:pPr>
        <w:ind w:left="4200" w:hanging="360"/>
      </w:pPr>
    </w:lvl>
    <w:lvl w:ilvl="4" w:tplc="04100019" w:tentative="1">
      <w:start w:val="1"/>
      <w:numFmt w:val="lowerLetter"/>
      <w:lvlText w:val="%5."/>
      <w:lvlJc w:val="left"/>
      <w:pPr>
        <w:ind w:left="4920" w:hanging="360"/>
      </w:pPr>
    </w:lvl>
    <w:lvl w:ilvl="5" w:tplc="0410001B" w:tentative="1">
      <w:start w:val="1"/>
      <w:numFmt w:val="lowerRoman"/>
      <w:lvlText w:val="%6."/>
      <w:lvlJc w:val="right"/>
      <w:pPr>
        <w:ind w:left="5640" w:hanging="180"/>
      </w:pPr>
    </w:lvl>
    <w:lvl w:ilvl="6" w:tplc="0410000F" w:tentative="1">
      <w:start w:val="1"/>
      <w:numFmt w:val="decimal"/>
      <w:lvlText w:val="%7."/>
      <w:lvlJc w:val="left"/>
      <w:pPr>
        <w:ind w:left="6360" w:hanging="360"/>
      </w:pPr>
    </w:lvl>
    <w:lvl w:ilvl="7" w:tplc="04100019" w:tentative="1">
      <w:start w:val="1"/>
      <w:numFmt w:val="lowerLetter"/>
      <w:lvlText w:val="%8."/>
      <w:lvlJc w:val="left"/>
      <w:pPr>
        <w:ind w:left="7080" w:hanging="360"/>
      </w:pPr>
    </w:lvl>
    <w:lvl w:ilvl="8" w:tplc="0410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 w15:restartNumberingAfterBreak="0">
    <w:nsid w:val="1FF47C24"/>
    <w:multiLevelType w:val="hybridMultilevel"/>
    <w:tmpl w:val="1DEEBB60"/>
    <w:lvl w:ilvl="0" w:tplc="1436E246">
      <w:numFmt w:val="bullet"/>
      <w:lvlText w:val="-"/>
      <w:lvlJc w:val="left"/>
      <w:pPr>
        <w:ind w:left="181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</w:abstractNum>
  <w:abstractNum w:abstractNumId="7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8" w15:restartNumberingAfterBreak="0">
    <w:nsid w:val="2C880B06"/>
    <w:multiLevelType w:val="hybridMultilevel"/>
    <w:tmpl w:val="9314D1D6"/>
    <w:lvl w:ilvl="0" w:tplc="F0627DF4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7190129"/>
    <w:multiLevelType w:val="hybridMultilevel"/>
    <w:tmpl w:val="9B34947A"/>
    <w:lvl w:ilvl="0" w:tplc="8BAA9E4E">
      <w:start w:val="1"/>
      <w:numFmt w:val="decimal"/>
      <w:lvlText w:val="%1)"/>
      <w:lvlJc w:val="left"/>
      <w:pPr>
        <w:ind w:left="0" w:hanging="360"/>
      </w:pPr>
      <w:rPr>
        <w:rFonts w:eastAsia="Arial Unicode MS" w:hint="default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377E0E31"/>
    <w:multiLevelType w:val="hybridMultilevel"/>
    <w:tmpl w:val="262E20AA"/>
    <w:lvl w:ilvl="0" w:tplc="0410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2" w15:restartNumberingAfterBreak="0">
    <w:nsid w:val="3E3705C4"/>
    <w:multiLevelType w:val="hybridMultilevel"/>
    <w:tmpl w:val="C9BCD9C4"/>
    <w:lvl w:ilvl="0" w:tplc="7E0E7E58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A7245"/>
    <w:multiLevelType w:val="hybridMultilevel"/>
    <w:tmpl w:val="1CE4CF30"/>
    <w:lvl w:ilvl="0" w:tplc="0410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4" w15:restartNumberingAfterBreak="0">
    <w:nsid w:val="478E5A9C"/>
    <w:multiLevelType w:val="hybridMultilevel"/>
    <w:tmpl w:val="AA6A535C"/>
    <w:lvl w:ilvl="0" w:tplc="F1E458C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5E74E44A">
      <w:start w:val="1"/>
      <w:numFmt w:val="lowerRoman"/>
      <w:lvlText w:val="%3."/>
      <w:lvlJc w:val="right"/>
      <w:pPr>
        <w:ind w:left="2160" w:hanging="180"/>
      </w:pPr>
      <w:rPr>
        <w:rFonts w:ascii="Calibri" w:hAnsi="Calibri" w:cs="Calibr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97F86"/>
    <w:multiLevelType w:val="hybridMultilevel"/>
    <w:tmpl w:val="02CA5C82"/>
    <w:lvl w:ilvl="0" w:tplc="15CC83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D8C2AD8"/>
    <w:multiLevelType w:val="hybridMultilevel"/>
    <w:tmpl w:val="AA96BCEC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CB7E89"/>
    <w:multiLevelType w:val="hybridMultilevel"/>
    <w:tmpl w:val="9D9030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B2D12"/>
    <w:multiLevelType w:val="hybridMultilevel"/>
    <w:tmpl w:val="3D462670"/>
    <w:lvl w:ilvl="0" w:tplc="7F902240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9" w15:restartNumberingAfterBreak="0">
    <w:nsid w:val="52762ED4"/>
    <w:multiLevelType w:val="hybridMultilevel"/>
    <w:tmpl w:val="15C21552"/>
    <w:lvl w:ilvl="0" w:tplc="8B385C3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435B3"/>
    <w:multiLevelType w:val="hybridMultilevel"/>
    <w:tmpl w:val="8C588A38"/>
    <w:lvl w:ilvl="0" w:tplc="F6281052">
      <w:start w:val="16"/>
      <w:numFmt w:val="bullet"/>
      <w:lvlText w:val="-"/>
      <w:lvlJc w:val="left"/>
      <w:pPr>
        <w:ind w:left="95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21" w15:restartNumberingAfterBreak="0">
    <w:nsid w:val="563D2934"/>
    <w:multiLevelType w:val="hybridMultilevel"/>
    <w:tmpl w:val="5DA2A5CE"/>
    <w:lvl w:ilvl="0" w:tplc="CDB2E262">
      <w:start w:val="1"/>
      <w:numFmt w:val="decimal"/>
      <w:lvlText w:val="%1-"/>
      <w:lvlJc w:val="left"/>
      <w:pPr>
        <w:ind w:left="20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81" w:hanging="360"/>
      </w:pPr>
    </w:lvl>
    <w:lvl w:ilvl="2" w:tplc="0410001B" w:tentative="1">
      <w:start w:val="1"/>
      <w:numFmt w:val="lowerRoman"/>
      <w:lvlText w:val="%3."/>
      <w:lvlJc w:val="right"/>
      <w:pPr>
        <w:ind w:left="3501" w:hanging="180"/>
      </w:pPr>
    </w:lvl>
    <w:lvl w:ilvl="3" w:tplc="0410000F" w:tentative="1">
      <w:start w:val="1"/>
      <w:numFmt w:val="decimal"/>
      <w:lvlText w:val="%4."/>
      <w:lvlJc w:val="left"/>
      <w:pPr>
        <w:ind w:left="4221" w:hanging="360"/>
      </w:pPr>
    </w:lvl>
    <w:lvl w:ilvl="4" w:tplc="04100019" w:tentative="1">
      <w:start w:val="1"/>
      <w:numFmt w:val="lowerLetter"/>
      <w:lvlText w:val="%5."/>
      <w:lvlJc w:val="left"/>
      <w:pPr>
        <w:ind w:left="4941" w:hanging="360"/>
      </w:pPr>
    </w:lvl>
    <w:lvl w:ilvl="5" w:tplc="0410001B" w:tentative="1">
      <w:start w:val="1"/>
      <w:numFmt w:val="lowerRoman"/>
      <w:lvlText w:val="%6."/>
      <w:lvlJc w:val="right"/>
      <w:pPr>
        <w:ind w:left="5661" w:hanging="180"/>
      </w:pPr>
    </w:lvl>
    <w:lvl w:ilvl="6" w:tplc="0410000F" w:tentative="1">
      <w:start w:val="1"/>
      <w:numFmt w:val="decimal"/>
      <w:lvlText w:val="%7."/>
      <w:lvlJc w:val="left"/>
      <w:pPr>
        <w:ind w:left="6381" w:hanging="360"/>
      </w:pPr>
    </w:lvl>
    <w:lvl w:ilvl="7" w:tplc="04100019" w:tentative="1">
      <w:start w:val="1"/>
      <w:numFmt w:val="lowerLetter"/>
      <w:lvlText w:val="%8."/>
      <w:lvlJc w:val="left"/>
      <w:pPr>
        <w:ind w:left="7101" w:hanging="360"/>
      </w:pPr>
    </w:lvl>
    <w:lvl w:ilvl="8" w:tplc="0410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2" w15:restartNumberingAfterBreak="0">
    <w:nsid w:val="56B947D8"/>
    <w:multiLevelType w:val="hybridMultilevel"/>
    <w:tmpl w:val="6F04485E"/>
    <w:lvl w:ilvl="0" w:tplc="0D4C944A">
      <w:start w:val="1"/>
      <w:numFmt w:val="upperLetter"/>
      <w:lvlText w:val="%1)"/>
      <w:lvlJc w:val="left"/>
      <w:pPr>
        <w:tabs>
          <w:tab w:val="num" w:pos="765"/>
        </w:tabs>
        <w:ind w:left="765" w:hanging="405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373704"/>
    <w:multiLevelType w:val="hybridMultilevel"/>
    <w:tmpl w:val="9EBACFD6"/>
    <w:lvl w:ilvl="0" w:tplc="AF9C89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CE7FB7"/>
    <w:multiLevelType w:val="hybridMultilevel"/>
    <w:tmpl w:val="5A8C3EFE"/>
    <w:lvl w:ilvl="0" w:tplc="082A9304">
      <w:start w:val="1"/>
      <w:numFmt w:val="decimal"/>
      <w:lvlText w:val="%1-"/>
      <w:lvlJc w:val="left"/>
      <w:pPr>
        <w:ind w:left="899" w:hanging="360"/>
      </w:pPr>
      <w:rPr>
        <w:rFonts w:ascii="Times New Roman" w:eastAsia="Times New Roman" w:hAnsi="Times New Roman" w:cs="Times New Roman"/>
      </w:rPr>
    </w:lvl>
    <w:lvl w:ilvl="1" w:tplc="0410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5" w15:restartNumberingAfterBreak="0">
    <w:nsid w:val="65CD2448"/>
    <w:multiLevelType w:val="hybridMultilevel"/>
    <w:tmpl w:val="94F88C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6B30B5E"/>
    <w:multiLevelType w:val="hybridMultilevel"/>
    <w:tmpl w:val="5C3CD5F2"/>
    <w:lvl w:ilvl="0" w:tplc="FBD853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F731BA"/>
    <w:multiLevelType w:val="hybridMultilevel"/>
    <w:tmpl w:val="CDEEBC38"/>
    <w:lvl w:ilvl="0" w:tplc="A2041DFC">
      <w:start w:val="16"/>
      <w:numFmt w:val="bullet"/>
      <w:lvlText w:val="-"/>
      <w:lvlJc w:val="left"/>
      <w:pPr>
        <w:ind w:left="178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29" w15:restartNumberingAfterBreak="0">
    <w:nsid w:val="78582582"/>
    <w:multiLevelType w:val="hybridMultilevel"/>
    <w:tmpl w:val="D54A0570"/>
    <w:lvl w:ilvl="0" w:tplc="10143ED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7E4A39"/>
    <w:multiLevelType w:val="hybridMultilevel"/>
    <w:tmpl w:val="1C02CCA4"/>
    <w:lvl w:ilvl="0" w:tplc="027480F6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527934">
    <w:abstractNumId w:val="29"/>
  </w:num>
  <w:num w:numId="2" w16cid:durableId="645627716">
    <w:abstractNumId w:val="8"/>
  </w:num>
  <w:num w:numId="3" w16cid:durableId="108623256">
    <w:abstractNumId w:val="28"/>
  </w:num>
  <w:num w:numId="4" w16cid:durableId="187453407">
    <w:abstractNumId w:val="1"/>
  </w:num>
  <w:num w:numId="5" w16cid:durableId="1512993058">
    <w:abstractNumId w:val="13"/>
  </w:num>
  <w:num w:numId="6" w16cid:durableId="463548231">
    <w:abstractNumId w:val="17"/>
  </w:num>
  <w:num w:numId="7" w16cid:durableId="1485388557">
    <w:abstractNumId w:val="11"/>
  </w:num>
  <w:num w:numId="8" w16cid:durableId="2011982935">
    <w:abstractNumId w:val="18"/>
  </w:num>
  <w:num w:numId="9" w16cid:durableId="7045215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50448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2233251">
    <w:abstractNumId w:val="5"/>
  </w:num>
  <w:num w:numId="12" w16cid:durableId="1430084975">
    <w:abstractNumId w:val="20"/>
  </w:num>
  <w:num w:numId="13" w16cid:durableId="1872645405">
    <w:abstractNumId w:val="19"/>
  </w:num>
  <w:num w:numId="14" w16cid:durableId="169415557">
    <w:abstractNumId w:val="27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3651507">
    <w:abstractNumId w:val="3"/>
  </w:num>
  <w:num w:numId="16" w16cid:durableId="645548924">
    <w:abstractNumId w:val="2"/>
  </w:num>
  <w:num w:numId="17" w16cid:durableId="1151216868">
    <w:abstractNumId w:val="25"/>
  </w:num>
  <w:num w:numId="18" w16cid:durableId="132991867">
    <w:abstractNumId w:val="10"/>
  </w:num>
  <w:num w:numId="19" w16cid:durableId="1834761914">
    <w:abstractNumId w:val="21"/>
  </w:num>
  <w:num w:numId="20" w16cid:durableId="59597880">
    <w:abstractNumId w:val="26"/>
  </w:num>
  <w:num w:numId="21" w16cid:durableId="1653169241">
    <w:abstractNumId w:val="7"/>
  </w:num>
  <w:num w:numId="22" w16cid:durableId="724571570">
    <w:abstractNumId w:val="9"/>
  </w:num>
  <w:num w:numId="23" w16cid:durableId="1328898722">
    <w:abstractNumId w:val="16"/>
  </w:num>
  <w:num w:numId="24" w16cid:durableId="35981969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92724355">
    <w:abstractNumId w:val="30"/>
  </w:num>
  <w:num w:numId="26" w16cid:durableId="255672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13838840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021783598">
    <w:abstractNumId w:val="6"/>
  </w:num>
  <w:num w:numId="29" w16cid:durableId="270821658">
    <w:abstractNumId w:val="0"/>
  </w:num>
  <w:num w:numId="30" w16cid:durableId="787971423">
    <w:abstractNumId w:val="14"/>
  </w:num>
  <w:num w:numId="31" w16cid:durableId="7934068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4C"/>
    <w:rsid w:val="000005F6"/>
    <w:rsid w:val="0000102F"/>
    <w:rsid w:val="000112E0"/>
    <w:rsid w:val="00013326"/>
    <w:rsid w:val="000171CB"/>
    <w:rsid w:val="000248A4"/>
    <w:rsid w:val="0003150D"/>
    <w:rsid w:val="000340D5"/>
    <w:rsid w:val="000402D1"/>
    <w:rsid w:val="0004077F"/>
    <w:rsid w:val="00043FB3"/>
    <w:rsid w:val="00044CEB"/>
    <w:rsid w:val="0005043B"/>
    <w:rsid w:val="000613A9"/>
    <w:rsid w:val="00067A84"/>
    <w:rsid w:val="00085AE3"/>
    <w:rsid w:val="000867B1"/>
    <w:rsid w:val="00091D0E"/>
    <w:rsid w:val="000955AE"/>
    <w:rsid w:val="000A14FB"/>
    <w:rsid w:val="000A2203"/>
    <w:rsid w:val="000B0658"/>
    <w:rsid w:val="000D0347"/>
    <w:rsid w:val="000E11BC"/>
    <w:rsid w:val="000E36B4"/>
    <w:rsid w:val="000E36CF"/>
    <w:rsid w:val="000E6E26"/>
    <w:rsid w:val="000F070E"/>
    <w:rsid w:val="000F35F1"/>
    <w:rsid w:val="00102E6F"/>
    <w:rsid w:val="001036AE"/>
    <w:rsid w:val="00104066"/>
    <w:rsid w:val="001100A4"/>
    <w:rsid w:val="00110983"/>
    <w:rsid w:val="00134B26"/>
    <w:rsid w:val="00136137"/>
    <w:rsid w:val="00136EA8"/>
    <w:rsid w:val="001450AF"/>
    <w:rsid w:val="001633CD"/>
    <w:rsid w:val="00165D36"/>
    <w:rsid w:val="001804F1"/>
    <w:rsid w:val="001845C7"/>
    <w:rsid w:val="00194DB1"/>
    <w:rsid w:val="001A1CB9"/>
    <w:rsid w:val="001A30FE"/>
    <w:rsid w:val="001A6058"/>
    <w:rsid w:val="001B1105"/>
    <w:rsid w:val="001B2165"/>
    <w:rsid w:val="001B3A86"/>
    <w:rsid w:val="001B4669"/>
    <w:rsid w:val="001C6E74"/>
    <w:rsid w:val="001D01E3"/>
    <w:rsid w:val="001D10A4"/>
    <w:rsid w:val="001D349B"/>
    <w:rsid w:val="001D5436"/>
    <w:rsid w:val="001E674D"/>
    <w:rsid w:val="001E7700"/>
    <w:rsid w:val="001F00F6"/>
    <w:rsid w:val="001F6456"/>
    <w:rsid w:val="002014B0"/>
    <w:rsid w:val="002014C0"/>
    <w:rsid w:val="00223FA4"/>
    <w:rsid w:val="00230FDC"/>
    <w:rsid w:val="00233AF9"/>
    <w:rsid w:val="00234D34"/>
    <w:rsid w:val="00235B52"/>
    <w:rsid w:val="002368DC"/>
    <w:rsid w:val="00236ACC"/>
    <w:rsid w:val="0024093E"/>
    <w:rsid w:val="002422A8"/>
    <w:rsid w:val="0024328A"/>
    <w:rsid w:val="00244C19"/>
    <w:rsid w:val="002451E3"/>
    <w:rsid w:val="0024751F"/>
    <w:rsid w:val="00252E52"/>
    <w:rsid w:val="00253A4B"/>
    <w:rsid w:val="002553DE"/>
    <w:rsid w:val="00257847"/>
    <w:rsid w:val="00272713"/>
    <w:rsid w:val="00272FE9"/>
    <w:rsid w:val="002735C9"/>
    <w:rsid w:val="00274AC8"/>
    <w:rsid w:val="00275A91"/>
    <w:rsid w:val="002769B7"/>
    <w:rsid w:val="00280CE4"/>
    <w:rsid w:val="00283F20"/>
    <w:rsid w:val="00286151"/>
    <w:rsid w:val="00292593"/>
    <w:rsid w:val="00296924"/>
    <w:rsid w:val="002A1A28"/>
    <w:rsid w:val="002A414F"/>
    <w:rsid w:val="002A7786"/>
    <w:rsid w:val="002B0421"/>
    <w:rsid w:val="002B645F"/>
    <w:rsid w:val="002C1DC2"/>
    <w:rsid w:val="002D20E9"/>
    <w:rsid w:val="002D3027"/>
    <w:rsid w:val="002E2F8E"/>
    <w:rsid w:val="002E5538"/>
    <w:rsid w:val="002F0D0A"/>
    <w:rsid w:val="002F17BE"/>
    <w:rsid w:val="002F6327"/>
    <w:rsid w:val="003001BF"/>
    <w:rsid w:val="003142B3"/>
    <w:rsid w:val="00316B66"/>
    <w:rsid w:val="00325C8C"/>
    <w:rsid w:val="00325DB7"/>
    <w:rsid w:val="0033598B"/>
    <w:rsid w:val="00335C94"/>
    <w:rsid w:val="00336314"/>
    <w:rsid w:val="0034173C"/>
    <w:rsid w:val="00346EB3"/>
    <w:rsid w:val="003651FC"/>
    <w:rsid w:val="003676F3"/>
    <w:rsid w:val="00371F07"/>
    <w:rsid w:val="00373F1E"/>
    <w:rsid w:val="00376620"/>
    <w:rsid w:val="003835DA"/>
    <w:rsid w:val="0038695F"/>
    <w:rsid w:val="00387FAF"/>
    <w:rsid w:val="003901C2"/>
    <w:rsid w:val="003935F7"/>
    <w:rsid w:val="003A4B27"/>
    <w:rsid w:val="003A574A"/>
    <w:rsid w:val="003A7631"/>
    <w:rsid w:val="003B2C61"/>
    <w:rsid w:val="003D118E"/>
    <w:rsid w:val="003D65BD"/>
    <w:rsid w:val="003F2FF9"/>
    <w:rsid w:val="00400DBC"/>
    <w:rsid w:val="004231DD"/>
    <w:rsid w:val="00424CDB"/>
    <w:rsid w:val="00433B59"/>
    <w:rsid w:val="00436008"/>
    <w:rsid w:val="0043619E"/>
    <w:rsid w:val="0043710C"/>
    <w:rsid w:val="00437F44"/>
    <w:rsid w:val="00440BDF"/>
    <w:rsid w:val="004422CB"/>
    <w:rsid w:val="004448F4"/>
    <w:rsid w:val="00446807"/>
    <w:rsid w:val="004530E9"/>
    <w:rsid w:val="00453F88"/>
    <w:rsid w:val="00454B57"/>
    <w:rsid w:val="004576F8"/>
    <w:rsid w:val="00462420"/>
    <w:rsid w:val="00463E60"/>
    <w:rsid w:val="004741B1"/>
    <w:rsid w:val="00484786"/>
    <w:rsid w:val="004858B6"/>
    <w:rsid w:val="00494772"/>
    <w:rsid w:val="004968D8"/>
    <w:rsid w:val="004978A0"/>
    <w:rsid w:val="004A08B6"/>
    <w:rsid w:val="004A1844"/>
    <w:rsid w:val="004A2016"/>
    <w:rsid w:val="004A51CA"/>
    <w:rsid w:val="004A68DE"/>
    <w:rsid w:val="004C2E55"/>
    <w:rsid w:val="004C6271"/>
    <w:rsid w:val="004C62A3"/>
    <w:rsid w:val="004C631D"/>
    <w:rsid w:val="004C7AEA"/>
    <w:rsid w:val="004D15ED"/>
    <w:rsid w:val="004D2404"/>
    <w:rsid w:val="004D4B26"/>
    <w:rsid w:val="004D54C7"/>
    <w:rsid w:val="004E2EAB"/>
    <w:rsid w:val="004E4883"/>
    <w:rsid w:val="004F7E60"/>
    <w:rsid w:val="00503F33"/>
    <w:rsid w:val="00523E20"/>
    <w:rsid w:val="005261E0"/>
    <w:rsid w:val="00531112"/>
    <w:rsid w:val="00534324"/>
    <w:rsid w:val="00542314"/>
    <w:rsid w:val="00557837"/>
    <w:rsid w:val="00566693"/>
    <w:rsid w:val="005725CD"/>
    <w:rsid w:val="00582BC5"/>
    <w:rsid w:val="00586299"/>
    <w:rsid w:val="0058667E"/>
    <w:rsid w:val="00593FD0"/>
    <w:rsid w:val="005950E8"/>
    <w:rsid w:val="005A2F68"/>
    <w:rsid w:val="005A5AE8"/>
    <w:rsid w:val="005B2EB0"/>
    <w:rsid w:val="005B6631"/>
    <w:rsid w:val="005E1073"/>
    <w:rsid w:val="005E35D9"/>
    <w:rsid w:val="005E6FA6"/>
    <w:rsid w:val="005F234E"/>
    <w:rsid w:val="0060798B"/>
    <w:rsid w:val="00613AD5"/>
    <w:rsid w:val="00616CC1"/>
    <w:rsid w:val="00617F86"/>
    <w:rsid w:val="00622704"/>
    <w:rsid w:val="00625736"/>
    <w:rsid w:val="00632A68"/>
    <w:rsid w:val="00637200"/>
    <w:rsid w:val="00637A5D"/>
    <w:rsid w:val="00643331"/>
    <w:rsid w:val="00661A96"/>
    <w:rsid w:val="00670C37"/>
    <w:rsid w:val="0068348D"/>
    <w:rsid w:val="006838FA"/>
    <w:rsid w:val="006A0256"/>
    <w:rsid w:val="006A562D"/>
    <w:rsid w:val="006A7140"/>
    <w:rsid w:val="006C1BC3"/>
    <w:rsid w:val="006C4858"/>
    <w:rsid w:val="006C4A19"/>
    <w:rsid w:val="006D0E1C"/>
    <w:rsid w:val="006E127C"/>
    <w:rsid w:val="006E1E3B"/>
    <w:rsid w:val="006E3710"/>
    <w:rsid w:val="006E44B0"/>
    <w:rsid w:val="006F1003"/>
    <w:rsid w:val="007015AE"/>
    <w:rsid w:val="0070588B"/>
    <w:rsid w:val="0073200E"/>
    <w:rsid w:val="00734F81"/>
    <w:rsid w:val="0073508A"/>
    <w:rsid w:val="0074207B"/>
    <w:rsid w:val="00742875"/>
    <w:rsid w:val="007667D4"/>
    <w:rsid w:val="00767C5F"/>
    <w:rsid w:val="0077385C"/>
    <w:rsid w:val="00774FC9"/>
    <w:rsid w:val="00781D12"/>
    <w:rsid w:val="00785E40"/>
    <w:rsid w:val="00787209"/>
    <w:rsid w:val="00787F0A"/>
    <w:rsid w:val="0079253E"/>
    <w:rsid w:val="0079476E"/>
    <w:rsid w:val="00797AF7"/>
    <w:rsid w:val="007A752D"/>
    <w:rsid w:val="007B5A4B"/>
    <w:rsid w:val="007C3C2F"/>
    <w:rsid w:val="007D1C4A"/>
    <w:rsid w:val="007D1CE1"/>
    <w:rsid w:val="007E129B"/>
    <w:rsid w:val="007E594B"/>
    <w:rsid w:val="007E6474"/>
    <w:rsid w:val="007F3152"/>
    <w:rsid w:val="007F3C8C"/>
    <w:rsid w:val="00800850"/>
    <w:rsid w:val="008043AA"/>
    <w:rsid w:val="008068A7"/>
    <w:rsid w:val="0081135C"/>
    <w:rsid w:val="008136DF"/>
    <w:rsid w:val="00814AD6"/>
    <w:rsid w:val="008233FA"/>
    <w:rsid w:val="00823989"/>
    <w:rsid w:val="00840CF0"/>
    <w:rsid w:val="008415CB"/>
    <w:rsid w:val="00853AE7"/>
    <w:rsid w:val="00864395"/>
    <w:rsid w:val="008812BF"/>
    <w:rsid w:val="00881A71"/>
    <w:rsid w:val="0088285B"/>
    <w:rsid w:val="008836C5"/>
    <w:rsid w:val="00883B09"/>
    <w:rsid w:val="00886BAD"/>
    <w:rsid w:val="008870F9"/>
    <w:rsid w:val="008913B1"/>
    <w:rsid w:val="00891FF9"/>
    <w:rsid w:val="008A4B07"/>
    <w:rsid w:val="008A502D"/>
    <w:rsid w:val="008A60A0"/>
    <w:rsid w:val="008B2585"/>
    <w:rsid w:val="008C1B65"/>
    <w:rsid w:val="008C6700"/>
    <w:rsid w:val="008C679B"/>
    <w:rsid w:val="008D085E"/>
    <w:rsid w:val="008D505F"/>
    <w:rsid w:val="008D6961"/>
    <w:rsid w:val="008D7117"/>
    <w:rsid w:val="008E1EC4"/>
    <w:rsid w:val="008E6538"/>
    <w:rsid w:val="009025E5"/>
    <w:rsid w:val="0090296C"/>
    <w:rsid w:val="0090340E"/>
    <w:rsid w:val="009078F4"/>
    <w:rsid w:val="00907C81"/>
    <w:rsid w:val="00913623"/>
    <w:rsid w:val="009175F5"/>
    <w:rsid w:val="009445CA"/>
    <w:rsid w:val="0094489B"/>
    <w:rsid w:val="00946078"/>
    <w:rsid w:val="00962412"/>
    <w:rsid w:val="00971891"/>
    <w:rsid w:val="00980F56"/>
    <w:rsid w:val="00983B98"/>
    <w:rsid w:val="00983C33"/>
    <w:rsid w:val="00990809"/>
    <w:rsid w:val="009A2C82"/>
    <w:rsid w:val="009A770D"/>
    <w:rsid w:val="009B5555"/>
    <w:rsid w:val="009D10DD"/>
    <w:rsid w:val="009D5540"/>
    <w:rsid w:val="009E0765"/>
    <w:rsid w:val="009E15BE"/>
    <w:rsid w:val="009E29B1"/>
    <w:rsid w:val="009E3D51"/>
    <w:rsid w:val="009E3D7E"/>
    <w:rsid w:val="009E3E76"/>
    <w:rsid w:val="009F6725"/>
    <w:rsid w:val="00A01319"/>
    <w:rsid w:val="00A013B8"/>
    <w:rsid w:val="00A031B1"/>
    <w:rsid w:val="00A1056F"/>
    <w:rsid w:val="00A2361A"/>
    <w:rsid w:val="00A24FC1"/>
    <w:rsid w:val="00A2672E"/>
    <w:rsid w:val="00A3604F"/>
    <w:rsid w:val="00A40215"/>
    <w:rsid w:val="00A430EF"/>
    <w:rsid w:val="00A51FBC"/>
    <w:rsid w:val="00A64748"/>
    <w:rsid w:val="00A64919"/>
    <w:rsid w:val="00A65CA1"/>
    <w:rsid w:val="00A76443"/>
    <w:rsid w:val="00A81546"/>
    <w:rsid w:val="00A86B61"/>
    <w:rsid w:val="00A979C6"/>
    <w:rsid w:val="00AA2CAA"/>
    <w:rsid w:val="00AA7028"/>
    <w:rsid w:val="00AB007A"/>
    <w:rsid w:val="00AC5739"/>
    <w:rsid w:val="00AD2BA9"/>
    <w:rsid w:val="00AE0FAB"/>
    <w:rsid w:val="00B0029B"/>
    <w:rsid w:val="00B06884"/>
    <w:rsid w:val="00B1243C"/>
    <w:rsid w:val="00B26228"/>
    <w:rsid w:val="00B27E63"/>
    <w:rsid w:val="00B42894"/>
    <w:rsid w:val="00B4399F"/>
    <w:rsid w:val="00B55E8E"/>
    <w:rsid w:val="00B56D30"/>
    <w:rsid w:val="00B6561A"/>
    <w:rsid w:val="00B664AE"/>
    <w:rsid w:val="00B70A93"/>
    <w:rsid w:val="00B72172"/>
    <w:rsid w:val="00B73863"/>
    <w:rsid w:val="00B73A54"/>
    <w:rsid w:val="00B764AC"/>
    <w:rsid w:val="00B85B37"/>
    <w:rsid w:val="00BB6EDD"/>
    <w:rsid w:val="00BD0A0D"/>
    <w:rsid w:val="00BD1182"/>
    <w:rsid w:val="00BD57EF"/>
    <w:rsid w:val="00BD70E4"/>
    <w:rsid w:val="00BE27A2"/>
    <w:rsid w:val="00BE565C"/>
    <w:rsid w:val="00BF491D"/>
    <w:rsid w:val="00BF5D85"/>
    <w:rsid w:val="00C00D50"/>
    <w:rsid w:val="00C013D8"/>
    <w:rsid w:val="00C029CF"/>
    <w:rsid w:val="00C07996"/>
    <w:rsid w:val="00C125A0"/>
    <w:rsid w:val="00C13FFC"/>
    <w:rsid w:val="00C3045D"/>
    <w:rsid w:val="00C309E1"/>
    <w:rsid w:val="00C43FBC"/>
    <w:rsid w:val="00C44F6C"/>
    <w:rsid w:val="00C4778C"/>
    <w:rsid w:val="00C50A4D"/>
    <w:rsid w:val="00C56043"/>
    <w:rsid w:val="00C61D82"/>
    <w:rsid w:val="00C63434"/>
    <w:rsid w:val="00C81CA7"/>
    <w:rsid w:val="00C81DA6"/>
    <w:rsid w:val="00C822BE"/>
    <w:rsid w:val="00C86944"/>
    <w:rsid w:val="00CA4B3C"/>
    <w:rsid w:val="00CA71D6"/>
    <w:rsid w:val="00CB293B"/>
    <w:rsid w:val="00CC05C6"/>
    <w:rsid w:val="00CC52E4"/>
    <w:rsid w:val="00CD0533"/>
    <w:rsid w:val="00CD3626"/>
    <w:rsid w:val="00CF338B"/>
    <w:rsid w:val="00CF4B8A"/>
    <w:rsid w:val="00D0180A"/>
    <w:rsid w:val="00D05852"/>
    <w:rsid w:val="00D06F11"/>
    <w:rsid w:val="00D074D9"/>
    <w:rsid w:val="00D14F1E"/>
    <w:rsid w:val="00D1603C"/>
    <w:rsid w:val="00D16880"/>
    <w:rsid w:val="00D260FE"/>
    <w:rsid w:val="00D3169E"/>
    <w:rsid w:val="00D37E4F"/>
    <w:rsid w:val="00D41C50"/>
    <w:rsid w:val="00D5659B"/>
    <w:rsid w:val="00D61A1B"/>
    <w:rsid w:val="00D620CD"/>
    <w:rsid w:val="00D91377"/>
    <w:rsid w:val="00D91A04"/>
    <w:rsid w:val="00DA0BF7"/>
    <w:rsid w:val="00DA499F"/>
    <w:rsid w:val="00DB290F"/>
    <w:rsid w:val="00DB595E"/>
    <w:rsid w:val="00DC38E5"/>
    <w:rsid w:val="00DC7472"/>
    <w:rsid w:val="00DD574C"/>
    <w:rsid w:val="00DD70A4"/>
    <w:rsid w:val="00DE7080"/>
    <w:rsid w:val="00DF6A09"/>
    <w:rsid w:val="00E008F7"/>
    <w:rsid w:val="00E00A5E"/>
    <w:rsid w:val="00E03126"/>
    <w:rsid w:val="00E11216"/>
    <w:rsid w:val="00E12049"/>
    <w:rsid w:val="00E21BB5"/>
    <w:rsid w:val="00E230B3"/>
    <w:rsid w:val="00E43CC4"/>
    <w:rsid w:val="00E679ED"/>
    <w:rsid w:val="00E70771"/>
    <w:rsid w:val="00E714A1"/>
    <w:rsid w:val="00E73231"/>
    <w:rsid w:val="00E86A7D"/>
    <w:rsid w:val="00E94092"/>
    <w:rsid w:val="00E94705"/>
    <w:rsid w:val="00EB6D55"/>
    <w:rsid w:val="00ED1508"/>
    <w:rsid w:val="00ED7333"/>
    <w:rsid w:val="00EE1838"/>
    <w:rsid w:val="00EF4E7C"/>
    <w:rsid w:val="00F005E2"/>
    <w:rsid w:val="00F016BB"/>
    <w:rsid w:val="00F0335B"/>
    <w:rsid w:val="00F15D87"/>
    <w:rsid w:val="00F21225"/>
    <w:rsid w:val="00F22331"/>
    <w:rsid w:val="00F24DD4"/>
    <w:rsid w:val="00F25510"/>
    <w:rsid w:val="00F26ECD"/>
    <w:rsid w:val="00F30540"/>
    <w:rsid w:val="00F346A9"/>
    <w:rsid w:val="00F35D03"/>
    <w:rsid w:val="00F42169"/>
    <w:rsid w:val="00F44A03"/>
    <w:rsid w:val="00F54753"/>
    <w:rsid w:val="00F67BCB"/>
    <w:rsid w:val="00F71016"/>
    <w:rsid w:val="00F724CF"/>
    <w:rsid w:val="00F75678"/>
    <w:rsid w:val="00F8110F"/>
    <w:rsid w:val="00F93CBC"/>
    <w:rsid w:val="00F95893"/>
    <w:rsid w:val="00FA13BE"/>
    <w:rsid w:val="00FA3DA4"/>
    <w:rsid w:val="00FB4BA9"/>
    <w:rsid w:val="00FB5CE7"/>
    <w:rsid w:val="00FB5E4C"/>
    <w:rsid w:val="00FC1DA7"/>
    <w:rsid w:val="00FC38C0"/>
    <w:rsid w:val="00FC435D"/>
    <w:rsid w:val="00FD6E40"/>
    <w:rsid w:val="00FE0389"/>
    <w:rsid w:val="00FE0B71"/>
    <w:rsid w:val="00FE4BA9"/>
    <w:rsid w:val="00FE519F"/>
    <w:rsid w:val="00FF3FAA"/>
    <w:rsid w:val="00FF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5267D1"/>
  <w15:docId w15:val="{31C6C078-7722-4CD5-96AA-EF761CEDB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93CB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E3D51"/>
    <w:pPr>
      <w:keepNext/>
      <w:jc w:val="center"/>
      <w:outlineLvl w:val="0"/>
    </w:pPr>
    <w:rPr>
      <w:snapToGrid w:val="0"/>
      <w:sz w:val="36"/>
      <w:szCs w:val="20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5F234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E112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61A1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61A1B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rsid w:val="00D61A1B"/>
    <w:rPr>
      <w:sz w:val="28"/>
      <w:szCs w:val="20"/>
    </w:rPr>
  </w:style>
  <w:style w:type="character" w:styleId="Numeropagina">
    <w:name w:val="page number"/>
    <w:basedOn w:val="Carpredefinitoparagrafo"/>
    <w:rsid w:val="00D61A1B"/>
  </w:style>
  <w:style w:type="character" w:styleId="Collegamentoipertestuale">
    <w:name w:val="Hyperlink"/>
    <w:rsid w:val="00D61A1B"/>
    <w:rPr>
      <w:color w:val="0000FF"/>
      <w:u w:val="single"/>
    </w:rPr>
  </w:style>
  <w:style w:type="paragraph" w:styleId="Testofumetto">
    <w:name w:val="Balloon Text"/>
    <w:basedOn w:val="Normale"/>
    <w:semiHidden/>
    <w:rsid w:val="004A1844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BF491D"/>
    <w:rPr>
      <w:b/>
      <w:bCs/>
    </w:rPr>
  </w:style>
  <w:style w:type="paragraph" w:styleId="NormaleWeb">
    <w:name w:val="Normal (Web)"/>
    <w:basedOn w:val="Normale"/>
    <w:uiPriority w:val="99"/>
    <w:unhideWhenUsed/>
    <w:rsid w:val="00BF491D"/>
    <w:pPr>
      <w:spacing w:before="100" w:beforeAutospacing="1" w:after="100" w:afterAutospacing="1"/>
    </w:pPr>
  </w:style>
  <w:style w:type="paragraph" w:styleId="Testonormale">
    <w:name w:val="Plain Text"/>
    <w:basedOn w:val="Normale"/>
    <w:link w:val="TestonormaleCarattere"/>
    <w:uiPriority w:val="99"/>
    <w:unhideWhenUsed/>
    <w:rsid w:val="002F0D0A"/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2F0D0A"/>
    <w:rPr>
      <w:rFonts w:ascii="Consolas" w:eastAsia="Calibri" w:hAnsi="Consolas"/>
      <w:sz w:val="21"/>
      <w:szCs w:val="21"/>
      <w:lang w:eastAsia="en-US"/>
    </w:rPr>
  </w:style>
  <w:style w:type="paragraph" w:styleId="Paragrafoelenco">
    <w:name w:val="List Paragraph"/>
    <w:basedOn w:val="Normale"/>
    <w:uiPriority w:val="34"/>
    <w:qFormat/>
    <w:rsid w:val="00D260FE"/>
    <w:pPr>
      <w:ind w:left="720"/>
      <w:contextualSpacing/>
    </w:pPr>
  </w:style>
  <w:style w:type="paragraph" w:customStyle="1" w:styleId="Contenutotabella">
    <w:name w:val="Contenuto tabella"/>
    <w:basedOn w:val="Normale"/>
    <w:rsid w:val="00D260FE"/>
    <w:pPr>
      <w:widowControl w:val="0"/>
      <w:suppressLineNumbers/>
      <w:suppressAutoHyphens/>
    </w:pPr>
    <w:rPr>
      <w:rFonts w:eastAsia="Lucida Sans Unicode"/>
      <w:kern w:val="1"/>
    </w:rPr>
  </w:style>
  <w:style w:type="paragraph" w:customStyle="1" w:styleId="p22">
    <w:name w:val="p22"/>
    <w:basedOn w:val="Normale"/>
    <w:rsid w:val="00D260FE"/>
    <w:pPr>
      <w:widowControl w:val="0"/>
      <w:tabs>
        <w:tab w:val="left" w:pos="720"/>
      </w:tabs>
      <w:spacing w:line="240" w:lineRule="atLeast"/>
    </w:pPr>
    <w:rPr>
      <w:snapToGrid w:val="0"/>
      <w:szCs w:val="20"/>
    </w:rPr>
  </w:style>
  <w:style w:type="paragraph" w:styleId="Indice2">
    <w:name w:val="index 2"/>
    <w:basedOn w:val="Normale"/>
    <w:next w:val="Normale"/>
    <w:autoRedefine/>
    <w:rsid w:val="00D260FE"/>
    <w:pPr>
      <w:spacing w:line="276" w:lineRule="auto"/>
      <w:ind w:left="284"/>
      <w:jc w:val="both"/>
    </w:pPr>
    <w:rPr>
      <w:rFonts w:eastAsia="Calibri"/>
      <w:bCs/>
      <w:noProof/>
      <w:color w:val="003300"/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rsid w:val="009E3D51"/>
    <w:rPr>
      <w:snapToGrid w:val="0"/>
      <w:sz w:val="36"/>
    </w:rPr>
  </w:style>
  <w:style w:type="paragraph" w:styleId="Rientrocorpodeltesto">
    <w:name w:val="Body Text Indent"/>
    <w:basedOn w:val="Normale"/>
    <w:link w:val="RientrocorpodeltestoCarattere"/>
    <w:rsid w:val="003935F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3935F7"/>
    <w:rPr>
      <w:sz w:val="24"/>
      <w:szCs w:val="24"/>
    </w:rPr>
  </w:style>
  <w:style w:type="paragraph" w:customStyle="1" w:styleId="Default">
    <w:name w:val="Default"/>
    <w:rsid w:val="0034173C"/>
    <w:rPr>
      <w:rFonts w:ascii="TimesNewRoman" w:hAnsi="TimesNewRoman"/>
      <w:snapToGrid w:val="0"/>
    </w:rPr>
  </w:style>
  <w:style w:type="paragraph" w:customStyle="1" w:styleId="Numerazioneperbuste">
    <w:name w:val="Numerazione per buste"/>
    <w:basedOn w:val="Normale"/>
    <w:rsid w:val="0034173C"/>
    <w:pPr>
      <w:numPr>
        <w:numId w:val="20"/>
      </w:numPr>
      <w:spacing w:before="120" w:after="120" w:line="360" w:lineRule="auto"/>
      <w:jc w:val="both"/>
    </w:pPr>
  </w:style>
  <w:style w:type="paragraph" w:styleId="Nessunaspaziatura">
    <w:name w:val="No Spacing"/>
    <w:uiPriority w:val="1"/>
    <w:qFormat/>
    <w:rsid w:val="0090296C"/>
    <w:pPr>
      <w:widowControl w:val="0"/>
      <w:suppressAutoHyphens/>
      <w:autoSpaceDN w:val="0"/>
    </w:pPr>
    <w:rPr>
      <w:rFonts w:cs="Tahoma"/>
      <w:kern w:val="3"/>
      <w:sz w:val="24"/>
      <w:szCs w:val="24"/>
    </w:rPr>
  </w:style>
  <w:style w:type="paragraph" w:customStyle="1" w:styleId="sche3">
    <w:name w:val="sche_3"/>
    <w:rsid w:val="0090296C"/>
    <w:pPr>
      <w:widowControl w:val="0"/>
      <w:jc w:val="both"/>
    </w:pPr>
    <w:rPr>
      <w:lang w:val="en-US"/>
    </w:rPr>
  </w:style>
  <w:style w:type="paragraph" w:customStyle="1" w:styleId="xmsonormal">
    <w:name w:val="x_msonormal"/>
    <w:basedOn w:val="Normale"/>
    <w:rsid w:val="00B764AC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031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1">
    <w:name w:val="Menzione1"/>
    <w:basedOn w:val="Carpredefinitoparagrafo"/>
    <w:uiPriority w:val="99"/>
    <w:semiHidden/>
    <w:unhideWhenUsed/>
    <w:rsid w:val="00CF4B8A"/>
    <w:rPr>
      <w:color w:val="2B579A"/>
      <w:shd w:val="clear" w:color="auto" w:fill="E6E6E6"/>
    </w:rPr>
  </w:style>
  <w:style w:type="character" w:customStyle="1" w:styleId="Titolo3Carattere">
    <w:name w:val="Titolo 3 Carattere"/>
    <w:basedOn w:val="Carpredefinitoparagrafo"/>
    <w:link w:val="Titolo3"/>
    <w:semiHidden/>
    <w:rsid w:val="00E112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D01E3"/>
    <w:rPr>
      <w:color w:val="808080"/>
      <w:shd w:val="clear" w:color="auto" w:fill="E6E6E6"/>
    </w:rPr>
  </w:style>
  <w:style w:type="character" w:customStyle="1" w:styleId="xbe">
    <w:name w:val="_xbe"/>
    <w:basedOn w:val="Carpredefinitoparagrafo"/>
    <w:rsid w:val="00D05852"/>
  </w:style>
  <w:style w:type="paragraph" w:styleId="Titolo">
    <w:name w:val="Title"/>
    <w:basedOn w:val="Normale"/>
    <w:link w:val="TitoloCarattere"/>
    <w:qFormat/>
    <w:rsid w:val="00781D12"/>
    <w:pPr>
      <w:tabs>
        <w:tab w:val="left" w:pos="0"/>
        <w:tab w:val="left" w:pos="709"/>
        <w:tab w:val="left" w:pos="864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490"/>
        <w:tab w:val="left" w:pos="10800"/>
      </w:tabs>
      <w:ind w:left="864" w:right="1172" w:firstLine="129"/>
      <w:jc w:val="center"/>
    </w:pPr>
    <w:rPr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781D12"/>
    <w:rPr>
      <w:b/>
      <w:sz w:val="24"/>
    </w:rPr>
  </w:style>
  <w:style w:type="character" w:customStyle="1" w:styleId="Titolo2Carattere">
    <w:name w:val="Titolo 2 Carattere"/>
    <w:basedOn w:val="Carpredefinitoparagrafo"/>
    <w:link w:val="Titolo2"/>
    <w:semiHidden/>
    <w:rsid w:val="005F23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67B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8A4B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89242">
              <w:marLeft w:val="0"/>
              <w:marRight w:val="0"/>
              <w:marTop w:val="1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1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662282">
                          <w:marLeft w:val="54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3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isnet.it/trasparenza/piano-triennale-per-la-prevenzione-della-corruzione-e-della-trasparenza/" TargetMode="External"/><Relationship Id="rId13" Type="http://schemas.openxmlformats.org/officeDocument/2006/relationships/hyperlink" Target="mailto:antonio.didomenico@asisnet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ntonio_didomenico@pec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5MSDSdsjjnvTyWls_WO-N-RCqhi1--S_gAR_bQ1uk54/mobilebasic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docs.google.com/document/d/15MSDSdsjjnvTyWls_WO-N-RCqhi1--S_gAR_bQ1uk54/mobilebasi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5MSDSdsjjnvTyWls_WO-N-RCqhi1--S_gAR_bQ1uk54/mobilebasic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eliciano.palmieri\Dati%20applicazioni\Microsoft\Modelli\Carta%20Intestata%20ASIS%202007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35663-E82B-4AB5-BF02-1208E3E49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ASIS 2007</Template>
  <TotalTime>2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Azienda Speciale Idrica Salernitana</Company>
  <LinksUpToDate>false</LinksUpToDate>
  <CharactersWithSpaces>4627</CharactersWithSpaces>
  <SharedDoc>false</SharedDoc>
  <HLinks>
    <vt:vector size="12" baseType="variant">
      <vt:variant>
        <vt:i4>2424900</vt:i4>
      </vt:variant>
      <vt:variant>
        <vt:i4>5</vt:i4>
      </vt:variant>
      <vt:variant>
        <vt:i4>0</vt:i4>
      </vt:variant>
      <vt:variant>
        <vt:i4>5</vt:i4>
      </vt:variant>
      <vt:variant>
        <vt:lpwstr>mailto:protocollo@pec.asisnet.it</vt:lpwstr>
      </vt:variant>
      <vt:variant>
        <vt:lpwstr/>
      </vt:variant>
      <vt:variant>
        <vt:i4>8323183</vt:i4>
      </vt:variant>
      <vt:variant>
        <vt:i4>2</vt:i4>
      </vt:variant>
      <vt:variant>
        <vt:i4>0</vt:i4>
      </vt:variant>
      <vt:variant>
        <vt:i4>5</vt:i4>
      </vt:variant>
      <vt:variant>
        <vt:lpwstr>http://www.asisnet.it/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.</dc:creator>
  <cp:lastModifiedBy>Antonio Di Domenico</cp:lastModifiedBy>
  <cp:revision>4</cp:revision>
  <cp:lastPrinted>2020-05-14T07:06:00Z</cp:lastPrinted>
  <dcterms:created xsi:type="dcterms:W3CDTF">2024-05-10T11:14:00Z</dcterms:created>
  <dcterms:modified xsi:type="dcterms:W3CDTF">2025-01-31T09:26:00Z</dcterms:modified>
</cp:coreProperties>
</file>